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6.11502pt;height:179.65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320" w:lineRule="exact"/>
        <w:ind w:left="2727" w:right="214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07539015039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1387" w:right="810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586" w:right="301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/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2017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/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2018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pgMar w:header="2297" w:top="4660" w:bottom="280" w:left="1680" w:right="1680"/>
          <w:headerReference w:type="default" r:id="rId7"/>
          <w:type w:val="continuous"/>
          <w:pgSz w:w="11920" w:h="168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915" w:right="33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ebagai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4"/>
          <w:w w:val="100"/>
        </w:rPr>
        <w:t>n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esa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kan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og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am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udi</w:t>
      </w:r>
    </w:p>
    <w:p>
      <w:pPr>
        <w:spacing w:before="0" w:after="0" w:line="320" w:lineRule="exact"/>
        <w:ind w:left="3298" w:right="2721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</w:rPr>
        <w:t>D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spacing w:val="2"/>
          <w:w w:val="100"/>
        </w:rPr>
        <w:t>l</w:t>
      </w:r>
      <w:r>
        <w:rPr>
          <w:rFonts w:ascii="Arial" w:hAnsi="Arial" w:cs="Arial" w:eastAsia="Arial"/>
          <w:sz w:val="28"/>
          <w:szCs w:val="2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spacing w:val="3"/>
          <w:w w:val="100"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100"/>
        </w:rPr>
        <w:t>asi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6.11502pt;height:179.65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exact"/>
        <w:ind w:left="2727" w:right="214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07539015039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1387" w:right="810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7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8" w:after="0" w:line="240" w:lineRule="auto"/>
        <w:ind w:left="3586" w:right="301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/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2017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/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2018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pgMar w:header="2297" w:footer="0" w:top="4660" w:bottom="280" w:left="1680" w:right="16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2835" w:right="2253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580" w:right="363" w:firstLine="-992"/>
        <w:jc w:val="left"/>
        <w:tabs>
          <w:tab w:pos="14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udu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nggun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ec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Onl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Nam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0753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9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01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03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3" w:right="56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16" w:right="293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85" w:right="3394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908" w:right="332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61" w:right="218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</w:p>
    <w:p>
      <w:pPr>
        <w:spacing w:before="0" w:after="0" w:line="252" w:lineRule="exact"/>
        <w:ind w:left="3172" w:right="258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377" w:right="279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0" w:after="0" w:line="252" w:lineRule="exact"/>
        <w:ind w:left="2576" w:right="198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93" w:right="270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3172" w:right="258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680"/>
          <w:headerReference w:type="default" r:id="rId1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2887" w:right="239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2208" w:right="42" w:firstLine="-162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udu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          </w:t>
      </w:r>
      <w:r>
        <w:rPr>
          <w:rFonts w:ascii="Arial" w:hAnsi="Arial" w:cs="Arial" w:eastAsia="Arial"/>
          <w:sz w:val="24"/>
          <w:szCs w:val="24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Tind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nggun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ibi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eca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20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Nam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20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075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90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50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81" w:right="380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693" w:right="218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467" w:right="2958"/>
        <w:jc w:val="center"/>
        <w:tabs>
          <w:tab w:pos="46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64" w:right="1259"/>
        <w:jc w:val="center"/>
        <w:tabs>
          <w:tab w:pos="63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4" w:lineRule="auto"/>
        <w:ind w:left="952" w:right="92"/>
        <w:jc w:val="left"/>
        <w:tabs>
          <w:tab w:pos="57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962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1956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</w:p>
    <w:p>
      <w:pPr>
        <w:spacing w:before="0" w:after="0" w:line="250" w:lineRule="exact"/>
        <w:ind w:left="3835" w:right="332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61" w:right="226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</w:p>
    <w:p>
      <w:pPr>
        <w:spacing w:before="0" w:after="0" w:line="252" w:lineRule="exact"/>
        <w:ind w:left="3171" w:right="266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77" w:right="287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0" w:after="0" w:line="252" w:lineRule="exact"/>
        <w:ind w:left="2575" w:right="206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93" w:right="2786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3171" w:right="266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600"/>
          <w:headerReference w:type="default" r:id="rId1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RN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9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07" w:right="8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Tind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9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ya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eca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60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yan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67"/>
        <w:jc w:val="right"/>
        <w:tabs>
          <w:tab w:pos="1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</w:rPr>
        <w:t>M</w:t>
      </w:r>
      <w:r>
        <w:rPr>
          <w:rFonts w:ascii="Arial" w:hAnsi="Arial" w:cs="Arial" w:eastAsia="Arial"/>
          <w:sz w:val="22"/>
          <w:szCs w:val="22"/>
          <w:spacing w:val="2"/>
        </w:rPr>
        <w:t>edan</w:t>
      </w:r>
      <w:r>
        <w:rPr>
          <w:rFonts w:ascii="Arial" w:hAnsi="Arial" w:cs="Arial" w:eastAsia="Arial"/>
          <w:sz w:val="22"/>
          <w:szCs w:val="22"/>
          <w:spacing w:val="0"/>
        </w:rPr>
        <w:t>,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5763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agi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44" w:right="39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4" w:lineRule="auto"/>
        <w:ind w:left="588" w:right="107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LTH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TIFI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ugu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NK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’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bou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480" w:lineRule="auto"/>
        <w:ind w:left="588" w:right="24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40" w:lineRule="auto"/>
        <w:ind w:left="3858" w:right="3379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240" w:lineRule="auto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ouch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52" w:lineRule="exact"/>
        <w:ind w:left="588" w:right="64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echn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que.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52" w:lineRule="exact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55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252" w:lineRule="exact"/>
        <w:ind w:left="588" w:right="60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conc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good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tabs>
          <w:tab w:pos="20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edge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588" w:right="-20"/>
        <w:jc w:val="left"/>
        <w:tabs>
          <w:tab w:pos="20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1990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-2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68" w:right="398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9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52" w:lineRule="exact"/>
        <w:ind w:left="588" w:right="278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ENKE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8" w:lineRule="exact"/>
        <w:ind w:left="588" w:right="597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517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ER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NK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7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Ten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477" w:lineRule="auto"/>
        <w:ind w:left="588" w:right="14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eca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edan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+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3980" w:right="351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39" w:lineRule="auto"/>
        <w:ind w:left="588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52" w:lineRule="exact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52" w:lineRule="exact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252" w:lineRule="exact"/>
        <w:ind w:left="588" w:right="6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%.</w:t>
      </w:r>
    </w:p>
    <w:p>
      <w:pPr>
        <w:spacing w:before="0" w:after="0" w:line="252" w:lineRule="exact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588" w:right="366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3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8" w:lineRule="exact"/>
        <w:ind w:left="588" w:right="49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7)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43" w:right="396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9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4"/>
          <w:pgSz w:w="11920" w:h="16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2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550" w:right="98" w:firstLine="720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4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98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98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2027" w:right="63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3" w:after="0" w:line="359" w:lineRule="auto"/>
        <w:ind w:left="2027" w:right="61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360" w:lineRule="auto"/>
        <w:ind w:left="2027" w:right="62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58" w:lineRule="auto"/>
        <w:ind w:left="2027" w:right="62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ez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240" w:lineRule="auto"/>
        <w:ind w:right="105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202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edan.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left="4420" w:right="3933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9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5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59" w:lineRule="auto"/>
        <w:ind w:left="2028" w:right="59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360" w:lineRule="auto"/>
        <w:ind w:left="2028" w:right="58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auto"/>
        <w:ind w:left="16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2028" w:right="58"/>
        <w:jc w:val="left"/>
        <w:tabs>
          <w:tab w:pos="2760" w:val="left"/>
          <w:tab w:pos="3200" w:val="left"/>
          <w:tab w:pos="4240" w:val="left"/>
          <w:tab w:pos="5280" w:val="left"/>
          <w:tab w:pos="6500" w:val="left"/>
          <w:tab w:pos="77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9" w:lineRule="auto"/>
        <w:ind w:left="588" w:right="60" w:firstLine="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63" w:firstLine="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918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369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523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8" w:lineRule="exact"/>
        <w:ind w:right="748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075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90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40" w:lineRule="auto"/>
        <w:ind w:left="4391" w:right="390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99"/>
        </w:rPr>
        <w:t>v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iii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727" w:right="3250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588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585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71" w:lineRule="auto"/>
        <w:ind w:left="588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b/>
          <w:bCs/>
        </w:rPr>
        <w:t>aa</w:t>
      </w:r>
      <w:r>
        <w:rPr>
          <w:rFonts w:ascii="Arial" w:hAnsi="Arial" w:cs="Arial" w:eastAsia="Arial"/>
          <w:sz w:val="22"/>
          <w:szCs w:val="22"/>
          <w:spacing w:val="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4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9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5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.................................................................................................................ix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5" w:after="0" w:line="240" w:lineRule="auto"/>
        <w:ind w:left="588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Tabe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iii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8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8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7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7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6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6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7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1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1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exact"/>
        <w:ind w:left="587" w:right="10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15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47" w:right="39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00"/>
        </w:rPr>
        <w:t>ix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7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0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</w:t>
      </w:r>
      <w:r>
        <w:rPr>
          <w:rFonts w:ascii="Calibri" w:hAnsi="Calibri" w:cs="Calibri" w:eastAsia="Calibri"/>
          <w:sz w:val="22"/>
          <w:szCs w:val="22"/>
          <w:spacing w:val="-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KE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exact"/>
        <w:ind w:left="8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29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5" w:after="0" w:line="240" w:lineRule="auto"/>
        <w:ind w:left="4471" w:right="398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8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8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..............................................................................................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9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47" w:right="396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19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271" w:right="2795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2" w:right="5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nLeb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51" w:right="5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naub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exact"/>
        <w:ind w:left="551" w:right="6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20" w:right="393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2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435" w:right="295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51" w:right="6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ekue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26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51" w:right="6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ekue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27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51" w:right="6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ekue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28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551" w:right="6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ekue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29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5" w:after="0" w:line="240" w:lineRule="auto"/>
        <w:ind w:left="4396" w:right="390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iii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2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159" w:right="269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8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......................................................................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.......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...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..................................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50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396" w:right="391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</w:rPr>
        <w:t>xi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680" w:right="1580"/>
          <w:headerReference w:type="default" r:id="rId2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4131" w:right="3653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16" w:lineRule="exact"/>
        <w:ind w:left="3431" w:right="295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60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60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59" w:lineRule="auto"/>
        <w:ind w:left="588" w:right="63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59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</w:p>
    <w:p>
      <w:pPr>
        <w:jc w:val="both"/>
        <w:spacing w:after="0"/>
        <w:sectPr>
          <w:pgNumType w:start="1"/>
          <w:pgMar w:header="751" w:footer="0" w:top="960" w:bottom="280" w:left="1680" w:right="1580"/>
          <w:headerReference w:type="default" r:id="rId23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59" w:lineRule="auto"/>
        <w:ind w:left="588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anggo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360" w:lineRule="auto"/>
        <w:ind w:left="588" w:right="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60" w:lineRule="auto"/>
        <w:ind w:left="588" w:right="54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39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33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Za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Foo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15,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Theob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rtr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z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3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129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Q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pecah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2007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6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588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dukun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sangat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59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588" w:right="-20"/>
        <w:jc w:val="left"/>
        <w:tabs>
          <w:tab w:pos="11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asa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1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60" w:lineRule="auto"/>
        <w:ind w:left="1440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Tu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88" w:right="63" w:firstLine="-2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6" w:lineRule="auto"/>
        <w:ind w:left="1488" w:right="64" w:firstLine="-26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488" w:right="63" w:firstLine="-268"/>
        <w:jc w:val="left"/>
        <w:tabs>
          <w:tab w:pos="1600" w:val="left"/>
          <w:tab w:pos="2380" w:val="left"/>
          <w:tab w:pos="3760" w:val="left"/>
          <w:tab w:pos="4960" w:val="left"/>
          <w:tab w:pos="5920" w:val="left"/>
          <w:tab w:pos="6960" w:val="left"/>
          <w:tab w:pos="76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  <w:tab/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6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440" w:right="63" w:firstLine="-2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440" w:right="60" w:firstLine="-2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60" w:lineRule="auto"/>
        <w:ind w:left="1440" w:right="63" w:firstLine="-2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480" w:lineRule="auto"/>
        <w:ind w:left="3132" w:right="2597" w:firstLine="105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6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kno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2" w:lineRule="auto"/>
        <w:ind w:left="1668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endah.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9" w:lineRule="auto"/>
        <w:ind w:left="1668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ap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668" w:right="6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13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8" w:lineRule="auto"/>
        <w:ind w:left="1667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240" w:lineRule="auto"/>
        <w:ind w:left="13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67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eva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68" w:right="62"/>
        <w:jc w:val="left"/>
        <w:tabs>
          <w:tab w:pos="2720" w:val="left"/>
          <w:tab w:pos="3160" w:val="left"/>
          <w:tab w:pos="4320" w:val="left"/>
          <w:tab w:pos="5280" w:val="left"/>
          <w:tab w:pos="6720" w:val="left"/>
          <w:tab w:pos="79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kap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56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4" w:lineRule="auto"/>
        <w:ind w:left="1668" w:right="63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ece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9" w:lineRule="exact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4" w:lineRule="auto"/>
        <w:ind w:left="1668" w:right="65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49" w:lineRule="exact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68" w:right="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Tind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588" w:right="59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2" w:lineRule="auto"/>
        <w:ind w:left="1667" w:right="63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13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6" w:lineRule="auto"/>
        <w:ind w:left="1667" w:right="6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1668" w:right="58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1308" w:right="-20"/>
        <w:jc w:val="left"/>
        <w:tabs>
          <w:tab w:pos="2780" w:val="left"/>
          <w:tab w:pos="4300" w:val="left"/>
          <w:tab w:pos="5020" w:val="left"/>
          <w:tab w:pos="6080" w:val="left"/>
          <w:tab w:pos="7180" w:val="left"/>
          <w:tab w:pos="7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8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/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Luk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sme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9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eseha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ndungi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588" w:right="6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997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57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esopo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3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36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°C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55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308" w:right="6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94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307" w:right="63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uang.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1308" w:right="60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1997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1271" w:right="665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tik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Za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308" w:right="64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80" w:lineRule="atLeast"/>
        <w:ind w:left="587" w:right="59" w:firstLine="72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1970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07.180023" w:type="dxa"/>
      </w:tblPr>
      <w:tblGrid/>
      <w:tr>
        <w:trPr>
          <w:trHeight w:val="400" w:hRule="exact"/>
        </w:trPr>
        <w:tc>
          <w:tcPr>
            <w:tcW w:w="3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</w:p>
        </w:tc>
        <w:tc>
          <w:tcPr>
            <w:tcW w:w="54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37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i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nau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i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x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bees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i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x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can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i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x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0"/>
                <w:w w:val="100"/>
                <w:i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oke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  <w:i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80" w:hRule="exact"/>
        </w:trPr>
        <w:tc>
          <w:tcPr>
            <w:tcW w:w="3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4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37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Lano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coc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bu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er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3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5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87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40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37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.</w:t>
            </w:r>
          </w:p>
        </w:tc>
      </w:tr>
    </w:tbl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240" w:lineRule="auto"/>
        <w:ind w:left="5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7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1970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oks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8" w:lineRule="auto"/>
        <w:ind w:left="587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1970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587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1970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pon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Lebah)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1" w:after="0" w:line="240" w:lineRule="auto"/>
        <w:ind w:left="27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2.390315pt;height:155.2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431" w:right="283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Lebah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307" w:right="59" w:firstLine="7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°C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13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4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ub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uba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7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5.615478pt;height:182.812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240" w:lineRule="auto"/>
        <w:ind w:left="34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1308" w:right="63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ope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6" w:lineRule="auto"/>
        <w:ind w:left="130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v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4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4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11" w:after="0" w:line="360" w:lineRule="auto"/>
        <w:ind w:left="1308" w:right="5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3" w:after="0" w:line="240" w:lineRule="auto"/>
        <w:ind w:left="1308" w:right="380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°C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1995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8" w:lineRule="auto"/>
        <w:ind w:left="130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9" w:after="0" w:line="240" w:lineRule="auto"/>
        <w:ind w:left="2028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9" w:lineRule="auto"/>
        <w:ind w:left="2028" w:right="3513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oph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ops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eae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pheaea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4" w:after="0" w:line="240" w:lineRule="auto"/>
        <w:ind w:left="2029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9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9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bua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4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Lau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2" w:lineRule="auto"/>
        <w:ind w:left="1309" w:right="61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1308" w:right="63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x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9" w:lineRule="auto"/>
        <w:ind w:left="1308" w:right="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362" w:lineRule="auto"/>
        <w:ind w:left="1308" w:right="61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Jen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588" w:right="59" w:firstLine="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67" w:firstLine="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308" w:right="10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3424" w:right="63" w:firstLine="-1768"/>
        <w:jc w:val="left"/>
        <w:tabs>
          <w:tab w:pos="2980" w:val="left"/>
          <w:tab w:pos="34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1656" w:right="-20"/>
        <w:jc w:val="left"/>
        <w:tabs>
          <w:tab w:pos="34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3423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3424" w:right="6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1271" w:right="6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56" w:right="3113" w:firstLine="12"/>
        <w:jc w:val="left"/>
        <w:tabs>
          <w:tab w:pos="2980" w:val="left"/>
          <w:tab w:pos="34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auto"/>
        <w:ind w:left="1656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1668" w:right="67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656" w:right="-20"/>
        <w:jc w:val="left"/>
        <w:tabs>
          <w:tab w:pos="2980" w:val="left"/>
          <w:tab w:pos="34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56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2" w:lineRule="auto"/>
        <w:ind w:left="1668" w:right="63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qu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1" w:lineRule="exact"/>
        <w:ind w:left="1656" w:right="-20"/>
        <w:jc w:val="left"/>
        <w:tabs>
          <w:tab w:pos="2980" w:val="left"/>
          <w:tab w:pos="34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56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720" w:right="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0" w:after="0" w:line="249" w:lineRule="exact"/>
        <w:ind w:left="165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6" w:lineRule="auto"/>
        <w:ind w:left="2016" w:right="6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360" w:lineRule="auto"/>
        <w:ind w:left="3708" w:right="63" w:firstLine="-1704"/>
        <w:jc w:val="left"/>
        <w:tabs>
          <w:tab w:pos="3140" w:val="left"/>
          <w:tab w:pos="37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60" w:lineRule="auto"/>
        <w:ind w:left="3708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58" w:lineRule="auto"/>
        <w:ind w:left="3708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360" w:lineRule="auto"/>
        <w:ind w:left="3708" w:right="62" w:firstLine="-1680"/>
        <w:jc w:val="left"/>
        <w:tabs>
          <w:tab w:pos="37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60" w:lineRule="auto"/>
        <w:ind w:left="3708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59" w:lineRule="auto"/>
        <w:ind w:left="2016" w:right="62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3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dea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360" w:lineRule="auto"/>
        <w:ind w:left="3708" w:right="61" w:firstLine="-169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2016" w:right="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9" w:lineRule="auto"/>
        <w:ind w:left="3708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auto"/>
        <w:ind w:left="165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1" w:lineRule="auto"/>
        <w:ind w:left="2016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koho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1" w:lineRule="exact"/>
        <w:ind w:left="2004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 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3708" w:right="5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2004" w:right="6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9" w:lineRule="auto"/>
        <w:ind w:left="3708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361" w:lineRule="auto"/>
        <w:ind w:left="2015" w:right="62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2016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59" w:lineRule="auto"/>
        <w:ind w:left="3708" w:right="58" w:firstLine="-170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359" w:lineRule="auto"/>
        <w:ind w:left="3708" w:right="61" w:firstLine="-17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1668" w:right="65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656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3424" w:right="63" w:firstLine="-17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308" w:right="-20"/>
        <w:jc w:val="left"/>
        <w:tabs>
          <w:tab w:pos="16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9" w:lineRule="auto"/>
        <w:ind w:left="3424" w:right="55" w:firstLine="-170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           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ndung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56" w:lineRule="auto"/>
        <w:ind w:left="3424" w:right="59" w:firstLine="-1844"/>
        <w:jc w:val="left"/>
        <w:tabs>
          <w:tab w:pos="34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360" w:lineRule="auto"/>
        <w:ind w:left="3424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ip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3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4" w:lineRule="auto"/>
        <w:ind w:left="3424" w:right="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4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4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1580" w:right="65" w:firstLine="-27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anggo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5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9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61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588" w:right="64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588" w:right="63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60" w:lineRule="auto"/>
        <w:ind w:left="588" w:right="64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pecah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6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262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1308" w:right="64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8" w:right="48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308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konsu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8" w:right="536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8" w:right="6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8" w:right="631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ini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Onl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i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i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588" w:right="57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yan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2" w:lineRule="auto"/>
        <w:ind w:left="588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359" w:lineRule="auto"/>
        <w:ind w:left="588" w:right="65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421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  </w:t>
      </w:r>
      <w:r>
        <w:rPr>
          <w:rFonts w:ascii="Arial" w:hAnsi="Arial" w:cs="Arial" w:eastAsia="Arial"/>
          <w:sz w:val="22"/>
          <w:szCs w:val="22"/>
          <w:spacing w:val="5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i/>
        </w:rPr>
        <w:t>li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64" w:lineRule="auto"/>
        <w:ind w:left="1308" w:right="538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68" w:right="59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ank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nggal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426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  </w:t>
      </w:r>
      <w:r>
        <w:rPr>
          <w:rFonts w:ascii="Arial" w:hAnsi="Arial" w:cs="Arial" w:eastAsia="Arial"/>
          <w:sz w:val="22"/>
          <w:szCs w:val="22"/>
          <w:spacing w:val="5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i/>
        </w:rPr>
        <w:t>li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799" w:right="63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60" w:lineRule="auto"/>
        <w:ind w:left="1440" w:right="58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8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243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beda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i/>
        </w:rPr>
        <w:t>li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kena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4" w:lineRule="auto"/>
        <w:ind w:left="1308" w:right="6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2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93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Rem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ado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”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ado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3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nco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59" w:lineRule="auto"/>
        <w:ind w:left="588" w:right="59" w:firstLine="72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2006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sekedar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tabs>
          <w:tab w:pos="20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512" w:lineRule="auto"/>
        <w:ind w:left="2028" w:right="5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8" w:after="0" w:line="512" w:lineRule="auto"/>
        <w:ind w:left="2028" w:right="107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240" w:lineRule="auto"/>
        <w:ind w:left="1308" w:right="-20"/>
        <w:jc w:val="left"/>
        <w:tabs>
          <w:tab w:pos="20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15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2432" w:right="143" w:firstLine="-40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60" w:lineRule="auto"/>
        <w:ind w:left="2432" w:right="141" w:firstLine="-40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00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2028" w:right="1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540" w:lineRule="atLeast"/>
        <w:ind w:left="2028" w:right="139"/>
        <w:jc w:val="left"/>
        <w:tabs>
          <w:tab w:pos="2500" w:val="left"/>
          <w:tab w:pos="3240" w:val="left"/>
          <w:tab w:pos="4360" w:val="left"/>
          <w:tab w:pos="5560" w:val="left"/>
          <w:tab w:pos="6520" w:val="left"/>
          <w:tab w:pos="7300" w:val="left"/>
          <w:tab w:pos="79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  <w:tab/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  <w:tab/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444" w:right="507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-20"/>
        <w:jc w:val="left"/>
        <w:tabs>
          <w:tab w:pos="20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12" w:lineRule="auto"/>
        <w:ind w:left="2028" w:right="159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nans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12" w:lineRule="auto"/>
        <w:ind w:left="2028" w:right="9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Fah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751" w:footer="0" w:top="960" w:bottom="280" w:left="1680" w:right="15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29" w:after="0" w:line="240" w:lineRule="auto"/>
        <w:ind w:left="588" w:right="-76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47.875pt;margin-top:11.907584pt;width:280.325pt;height:113.2488pt;mso-position-horizontal-relative:page;mso-position-vertical-relative:paragraph;z-index:-11967" coordorigin="2958,238" coordsize="5607,2265">
            <v:group style="position:absolute;left:2965;top:531;width:3360;height:1962" coordorigin="2965,531" coordsize="3360,1962">
              <v:shape style="position:absolute;left:2965;top:531;width:3360;height:1962" coordorigin="2965,531" coordsize="3360,1962" path="m2965,2493l6325,2493,6325,531,2965,531,2965,2493xe" filled="f" stroked="t" strokeweight=".75pt" strokecolor="#000000">
                <v:path arrowok="t"/>
              </v:shape>
            </v:group>
            <v:group style="position:absolute;left:6310;top:293;width:2154;height:1058" coordorigin="6310,293" coordsize="2154,1058">
              <v:shape style="position:absolute;left:6310;top:293;width:2154;height:1058" coordorigin="6310,293" coordsize="2154,1058" path="m6310,1351l8464,293e" filled="f" stroked="t" strokeweight="1pt" strokecolor="#000000">
                <v:path arrowok="t"/>
              </v:shape>
            </v:group>
            <v:group style="position:absolute;left:8420;top:248;width:134;height:108" coordorigin="8420,248" coordsize="134,108">
              <v:shape style="position:absolute;left:8420;top:248;width:134;height:108" coordorigin="8420,248" coordsize="134,108" path="m8420,248l8473,356,8554,249,8420,248e" filled="t" fillcolor="#000000" stroked="f">
                <v:path arrowok="t"/>
                <v:fill/>
              </v:shape>
            </v:group>
            <v:group style="position:absolute;left:6325;top:1073;width:1947;height:283" coordorigin="6325,1073" coordsize="1947,283">
              <v:shape style="position:absolute;left:6325;top:1073;width:1947;height:283" coordorigin="6325,1073" coordsize="1947,283" path="m6325,1356l8272,1073e" filled="f" stroked="t" strokeweight="1pt" strokecolor="#000000">
                <v:path arrowok="t"/>
              </v:shape>
            </v:group>
            <v:group style="position:absolute;left:8244;top:1017;width:127;height:119" coordorigin="8244,1017" coordsize="127,119">
              <v:shape style="position:absolute;left:8244;top:1017;width:127;height:119" coordorigin="8244,1017" coordsize="127,119" path="m8244,1017l8261,1136,8371,1059,8244,1017e" filled="t" fillcolor="#000000" stroked="f">
                <v:path arrowok="t"/>
                <v:fill/>
              </v:shape>
            </v:group>
            <v:group style="position:absolute;left:6353;top:1355;width:1948;height:387" coordorigin="6353,1355" coordsize="1948,387">
              <v:shape style="position:absolute;left:6353;top:1355;width:1948;height:387" coordorigin="6353,1355" coordsize="1948,387" path="m6353,1355l8301,1742e" filled="f" stroked="t" strokeweight="1.0pt" strokecolor="#000000">
                <v:path arrowok="t"/>
              </v:shape>
            </v:group>
            <v:group style="position:absolute;left:8270;top:1679;width:129;height:118" coordorigin="8270,1679" coordsize="129,118">
              <v:shape style="position:absolute;left:8270;top:1679;width:129;height:118" coordorigin="8270,1679" coordsize="129,118" path="m8293,1679l8270,1797,8399,1761,8293,1679e" filled="t" fillcolor="#000000" stroked="f">
                <v:path arrowok="t"/>
                <v:fill/>
              </v:shape>
            </v:group>
            <v:group style="position:absolute;left:6325;top:1355;width:2070;height:1091" coordorigin="6325,1355" coordsize="2070,1091">
              <v:shape style="position:absolute;left:6325;top:1355;width:2070;height:1091" coordorigin="6325,1355" coordsize="2070,1091" path="m6325,1355l8395,2446e" filled="f" stroked="t" strokeweight="1pt" strokecolor="#000000">
                <v:path arrowok="t"/>
              </v:shape>
            </v:group>
            <v:group style="position:absolute;left:8349;top:2384;width:134;height:109" coordorigin="8349,2384" coordsize="134,109">
              <v:shape style="position:absolute;left:8349;top:2384;width:134;height:109" coordorigin="8349,2384" coordsize="134,109" path="m8405,2384l8349,2490,8483,2493,8405,2384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6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Kera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sep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3342" w:space="4178"/>
            <w:col w:w="1140"/>
          </w:cols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15" w:after="0" w:line="259" w:lineRule="auto"/>
        <w:ind w:left="1436" w:right="-6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432.050293pt;margin-top:-28.076355pt;width:77.6pt;height:22.55pt;mso-position-horizontal-relative:page;mso-position-vertical-relative:paragraph;z-index:-11966" coordorigin="8641,-562" coordsize="1552,451">
            <v:shape style="position:absolute;left:8641;top:-562;width:1552;height:451" coordorigin="8641,-562" coordsize="1552,451" path="m8716,-562l8658,-534,8641,-186,8644,-163,8687,-116,10118,-111,10140,-114,10187,-157,10193,-486,10190,-509,10147,-556,8716,-562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gg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ne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SMK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-36" w:right="300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431.350403pt;margin-top:29.82362pt;width:78.3pt;height:37.25pt;mso-position-horizontal-relative:page;mso-position-vertical-relative:paragraph;z-index:-11964" coordorigin="8627,596" coordsize="1566,745">
            <v:shape style="position:absolute;left:8627;top:596;width:1566;height:745" coordorigin="8627,596" coordsize="1566,745" path="m8751,596l8687,614,8642,661,8627,1217,8629,1240,8658,1299,8711,1335,10069,1341,10092,1339,10150,1311,10187,1257,10193,721,10191,698,10162,639,10109,603,8751,596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UKU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140" w:right="476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431.350311pt;margin-top:-39.976391pt;width:78.3pt;height:23.9pt;mso-position-horizontal-relative:page;mso-position-vertical-relative:paragraph;z-index:-11965" coordorigin="8627,-800" coordsize="1566,478">
            <v:shape style="position:absolute;left:8627;top:-800;width:1566;height:478" coordorigin="8627,-800" coordsize="1566,478" path="m8707,-800l8648,-773,8627,-401,8630,-379,8671,-330,10113,-322,10136,-325,10185,-366,10193,-720,10190,-742,10149,-791,8707,-800xe" filled="f" stroked="t" strokeweight=".75pt" strokecolor="#000000">
              <v:path arrowok="t"/>
            </v:shape>
          </v:group>
          <w10:wrap type="none"/>
        </w:pict>
      </w:r>
      <w:r>
        <w:rPr/>
        <w:pict>
          <v:group style="position:absolute;margin-left:432.75pt;margin-top:41.873608pt;width:76.9pt;height:23.85pt;mso-position-horizontal-relative:page;mso-position-vertical-relative:paragraph;z-index:-11963" coordorigin="8655,837" coordsize="1538,477">
            <v:shape style="position:absolute;left:8655;top:837;width:1538;height:477" coordorigin="8655,837" coordsize="1538,477" path="m8735,837l8675,864,8655,1235,8658,1257,8699,1306,10114,1314,10136,1311,10185,1270,10193,917,10190,894,10149,846,8735,837xe" filled="f" stroked="t" strokeweight=".7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w w:val="99"/>
          <w:b/>
          <w:bCs/>
        </w:rPr>
        <w:t>KUR</w:t>
      </w:r>
      <w:r>
        <w:rPr>
          <w:rFonts w:ascii="Calibri" w:hAnsi="Calibri" w:cs="Calibri" w:eastAsia="Calibri"/>
          <w:sz w:val="22"/>
          <w:szCs w:val="22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99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exact"/>
        <w:ind w:left="20" w:right="32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9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99"/>
          <w:b/>
          <w:bCs/>
        </w:rPr>
        <w:t>IK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4430" w:space="2738"/>
            <w:col w:w="149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30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7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ini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ion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1296" w:right="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56" w:right="6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55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auto"/>
        <w:ind w:left="129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8" w:lineRule="auto"/>
        <w:ind w:left="1655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auto"/>
        <w:ind w:left="129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55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480" w:lineRule="auto"/>
        <w:ind w:left="2728" w:right="2203" w:firstLine="14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9" w:lineRule="auto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tu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kasi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6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39" w:after="0" w:line="240" w:lineRule="auto"/>
        <w:ind w:left="1296" w:right="614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8" w:right="-20"/>
        <w:jc w:val="left"/>
        <w:tabs>
          <w:tab w:pos="1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6" w:right="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1296" w:right="674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8" w:right="-20"/>
        <w:jc w:val="left"/>
        <w:tabs>
          <w:tab w:pos="1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8" w:right="-20"/>
        <w:jc w:val="left"/>
        <w:tabs>
          <w:tab w:pos="12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9" w:lineRule="auto"/>
        <w:ind w:left="1296" w:right="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left="1308" w:right="127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ag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popu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2" w:lineRule="exact"/>
        <w:ind w:left="5656" w:right="-20"/>
        <w:jc w:val="left"/>
        <w:rPr>
          <w:rFonts w:ascii="Cambria Math" w:hAnsi="Cambria Math" w:cs="Cambria Math" w:eastAsia="Cambria Math"/>
          <w:sz w:val="23"/>
          <w:szCs w:val="23"/>
        </w:rPr>
      </w:pPr>
      <w:rPr/>
      <w:r>
        <w:rPr/>
        <w:pict>
          <v:group style="position:absolute;margin-left:346.399994pt;margin-top:17.301649pt;width:50pt;height:.1pt;mso-position-horizontal-relative:page;mso-position-vertical-relative:paragraph;z-index:-11962" coordorigin="6928,346" coordsize="1000,2">
            <v:shape style="position:absolute;left:6928;top:346;width:1000;height:2" coordorigin="6928,346" coordsize="1000,0" path="m6928,346l7928,346e" filled="f" stroked="t" strokeweight="1.1pt" strokecolor="#000000">
              <v:path arrowok="t"/>
            </v:shape>
          </v:group>
          <w10:wrap type="none"/>
        </w:pic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4"/>
        </w:rPr>
        <w:t>𝑁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0"/>
        </w:rPr>
      </w:r>
    </w:p>
    <w:p>
      <w:pPr>
        <w:spacing w:before="0" w:after="0" w:line="11" w:lineRule="exact"/>
        <w:ind w:left="1296" w:right="-20"/>
        <w:jc w:val="left"/>
        <w:tabs>
          <w:tab w:pos="49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7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7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7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position w:val="-7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7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7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7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7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7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7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7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  <w:t>: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7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7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2288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0" w:after="0" w:line="790" w:lineRule="exact"/>
        <w:ind w:right="-20"/>
        <w:jc w:val="left"/>
        <w:rPr>
          <w:rFonts w:ascii="Cambria Math" w:hAnsi="Cambria Math" w:cs="Cambria Math" w:eastAsia="Cambria Math"/>
          <w:sz w:val="23"/>
          <w:szCs w:val="23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3"/>
          <w:szCs w:val="23"/>
          <w:spacing w:val="2"/>
          <w:w w:val="100"/>
          <w:position w:val="41"/>
        </w:rPr>
        <w:t>1</w:t>
      </w:r>
      <w:r>
        <w:rPr>
          <w:rFonts w:ascii="Cambria Math" w:hAnsi="Cambria Math" w:cs="Cambria Math" w:eastAsia="Cambria Math"/>
          <w:sz w:val="23"/>
          <w:szCs w:val="23"/>
          <w:spacing w:val="-1"/>
          <w:w w:val="100"/>
          <w:position w:val="41"/>
        </w:rPr>
        <w:t>+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41"/>
        </w:rPr>
        <w:t>𝑁</w:t>
      </w:r>
      <w:r>
        <w:rPr>
          <w:rFonts w:ascii="Cambria Math" w:hAnsi="Cambria Math" w:cs="Cambria Math" w:eastAsia="Cambria Math"/>
          <w:sz w:val="23"/>
          <w:szCs w:val="23"/>
          <w:spacing w:val="5"/>
          <w:w w:val="100"/>
          <w:position w:val="41"/>
        </w:rPr>
        <w:t> 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41"/>
        </w:rPr>
        <w:t>(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41"/>
        </w:rPr>
        <w:t>�</w:t>
      </w:r>
      <w:r>
        <w:rPr>
          <w:rFonts w:ascii="Cambria Math" w:hAnsi="Cambria Math" w:cs="Cambria Math" w:eastAsia="Cambria Math"/>
          <w:sz w:val="23"/>
          <w:szCs w:val="23"/>
          <w:spacing w:val="8"/>
          <w:w w:val="100"/>
          <w:position w:val="41"/>
        </w:rPr>
        <w:t>�</w:t>
      </w:r>
      <w:r>
        <w:rPr>
          <w:rFonts w:ascii="Cambria Math" w:hAnsi="Cambria Math" w:cs="Cambria Math" w:eastAsia="Cambria Math"/>
          <w:sz w:val="19"/>
          <w:szCs w:val="19"/>
          <w:spacing w:val="6"/>
          <w:w w:val="108"/>
          <w:position w:val="48"/>
        </w:rPr>
        <w:t>2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41"/>
        </w:rPr>
        <w:t>)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4158" w:space="1090"/>
            <w:col w:w="34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2" w:after="0" w:line="240" w:lineRule="auto"/>
        <w:ind w:left="22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=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383" w:lineRule="exact"/>
        <w:ind w:left="2923" w:right="5224"/>
        <w:jc w:val="center"/>
        <w:rPr>
          <w:rFonts w:ascii="Cambria Math" w:hAnsi="Cambria Math" w:cs="Cambria Math" w:eastAsia="Cambria Math"/>
          <w:sz w:val="23"/>
          <w:szCs w:val="23"/>
        </w:rPr>
      </w:pPr>
      <w:rPr/>
      <w:r>
        <w:rPr>
          <w:rFonts w:ascii="Cambria Math" w:hAnsi="Cambria Math" w:cs="Cambria Math" w:eastAsia="Cambria Math"/>
          <w:sz w:val="23"/>
          <w:szCs w:val="23"/>
          <w:spacing w:val="2"/>
          <w:w w:val="105"/>
          <w:position w:val="-8"/>
        </w:rPr>
        <w:t>1</w:t>
      </w:r>
      <w:r>
        <w:rPr>
          <w:rFonts w:ascii="Cambria Math" w:hAnsi="Cambria Math" w:cs="Cambria Math" w:eastAsia="Cambria Math"/>
          <w:sz w:val="23"/>
          <w:szCs w:val="23"/>
          <w:spacing w:val="2"/>
          <w:w w:val="105"/>
          <w:position w:val="-8"/>
        </w:rPr>
        <w:t>3</w:t>
      </w:r>
      <w:r>
        <w:rPr>
          <w:rFonts w:ascii="Cambria Math" w:hAnsi="Cambria Math" w:cs="Cambria Math" w:eastAsia="Cambria Math"/>
          <w:sz w:val="23"/>
          <w:szCs w:val="23"/>
          <w:spacing w:val="0"/>
          <w:w w:val="105"/>
          <w:position w:val="-8"/>
        </w:rPr>
        <w:t>3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0"/>
        </w:rPr>
      </w:r>
    </w:p>
    <w:p>
      <w:pPr>
        <w:jc w:val="center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45" w:lineRule="exact"/>
        <w:ind w:left="1308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08.800003pt;margin-top:5.223776pt;width:66.4pt;height:.1pt;mso-position-horizontal-relative:page;mso-position-vertical-relative:paragraph;z-index:-11961" coordorigin="4176,104" coordsize="1328,2">
            <v:shape style="position:absolute;left:4176;top:104;width:1328;height:2" coordorigin="4176,104" coordsize="1328,0" path="m4176,104l5504,104e" filled="f" stroked="t" strokeweight="1.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</w:p>
    <w:p>
      <w:pPr>
        <w:spacing w:before="0" w:after="0" w:line="398" w:lineRule="exact"/>
        <w:ind w:right="-20"/>
        <w:jc w:val="left"/>
        <w:rPr>
          <w:rFonts w:ascii="Cambria Math" w:hAnsi="Cambria Math" w:cs="Cambria Math" w:eastAsia="Cambria Math"/>
          <w:sz w:val="19"/>
          <w:szCs w:val="19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23"/>
          <w:szCs w:val="23"/>
          <w:spacing w:val="2"/>
          <w:w w:val="105"/>
          <w:position w:val="-4"/>
        </w:rPr>
        <w:t>1</w:t>
      </w:r>
      <w:r>
        <w:rPr>
          <w:rFonts w:ascii="Cambria Math" w:hAnsi="Cambria Math" w:cs="Cambria Math" w:eastAsia="Cambria Math"/>
          <w:sz w:val="23"/>
          <w:szCs w:val="23"/>
          <w:spacing w:val="-1"/>
          <w:w w:val="98"/>
          <w:position w:val="-4"/>
        </w:rPr>
        <w:t>+</w:t>
      </w:r>
      <w:r>
        <w:rPr>
          <w:rFonts w:ascii="Cambria Math" w:hAnsi="Cambria Math" w:cs="Cambria Math" w:eastAsia="Cambria Math"/>
          <w:sz w:val="23"/>
          <w:szCs w:val="23"/>
          <w:spacing w:val="2"/>
          <w:w w:val="105"/>
          <w:position w:val="-4"/>
        </w:rPr>
        <w:t>1</w:t>
      </w:r>
      <w:r>
        <w:rPr>
          <w:rFonts w:ascii="Cambria Math" w:hAnsi="Cambria Math" w:cs="Cambria Math" w:eastAsia="Cambria Math"/>
          <w:sz w:val="23"/>
          <w:szCs w:val="23"/>
          <w:spacing w:val="-2"/>
          <w:w w:val="105"/>
          <w:position w:val="-4"/>
        </w:rPr>
        <w:t>33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-4"/>
        </w:rPr>
        <w:t>(</w:t>
      </w:r>
      <w:r>
        <w:rPr>
          <w:rFonts w:ascii="Cambria Math" w:hAnsi="Cambria Math" w:cs="Cambria Math" w:eastAsia="Cambria Math"/>
          <w:sz w:val="23"/>
          <w:szCs w:val="23"/>
          <w:spacing w:val="-2"/>
          <w:w w:val="105"/>
          <w:position w:val="-4"/>
        </w:rPr>
        <w:t>0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-4"/>
        </w:rPr>
        <w:t>,</w:t>
      </w:r>
      <w:r>
        <w:rPr>
          <w:rFonts w:ascii="Cambria Math" w:hAnsi="Cambria Math" w:cs="Cambria Math" w:eastAsia="Cambria Math"/>
          <w:sz w:val="23"/>
          <w:szCs w:val="23"/>
          <w:spacing w:val="-2"/>
          <w:w w:val="105"/>
          <w:position w:val="-4"/>
        </w:rPr>
        <w:t>1</w:t>
      </w:r>
      <w:r>
        <w:rPr>
          <w:rFonts w:ascii="Cambria Math" w:hAnsi="Cambria Math" w:cs="Cambria Math" w:eastAsia="Cambria Math"/>
          <w:sz w:val="23"/>
          <w:szCs w:val="23"/>
          <w:spacing w:val="0"/>
          <w:w w:val="100"/>
          <w:position w:val="-4"/>
        </w:rPr>
        <w:t>)</w:t>
      </w:r>
      <w:r>
        <w:rPr>
          <w:rFonts w:ascii="Cambria Math" w:hAnsi="Cambria Math" w:cs="Cambria Math" w:eastAsia="Cambria Math"/>
          <w:sz w:val="19"/>
          <w:szCs w:val="19"/>
          <w:spacing w:val="0"/>
          <w:w w:val="108"/>
          <w:position w:val="3"/>
        </w:rPr>
        <w:t>2</w:t>
      </w:r>
      <w:r>
        <w:rPr>
          <w:rFonts w:ascii="Cambria Math" w:hAnsi="Cambria Math" w:cs="Cambria Math" w:eastAsia="Cambria Math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2429" w:space="67"/>
            <w:col w:w="6164"/>
          </w:cols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29" w:after="0" w:line="240" w:lineRule="auto"/>
        <w:ind w:left="223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wi.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60" w:lineRule="auto"/>
        <w:ind w:left="588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do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333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  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Je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Car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61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Jen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668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apkan.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59" w:lineRule="auto"/>
        <w:ind w:left="1668" w:right="61" w:firstLine="-3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529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9" w:lineRule="auto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38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  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ngol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550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2"/>
          <w:szCs w:val="22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2" w:after="0" w:line="276" w:lineRule="auto"/>
        <w:ind w:left="1308" w:right="6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39" w:after="0" w:line="276" w:lineRule="auto"/>
        <w:ind w:left="1308" w:right="6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0" w:lineRule="exact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39" w:after="0" w:line="276" w:lineRule="auto"/>
        <w:ind w:left="1308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94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35" w:after="0" w:line="276" w:lineRule="auto"/>
        <w:ind w:left="1308" w:right="6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88" w:right="63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ekue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6</w:t>
        <w:tab/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60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ono,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08" w:right="6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588" w:right="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6" w:after="0" w:line="380" w:lineRule="atLeast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68.280029" w:type="dxa"/>
      </w:tblPr>
      <w:tblGrid/>
      <w:tr>
        <w:trPr>
          <w:trHeight w:val="400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7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100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enar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374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penge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378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7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aba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36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penge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378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0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0" w:after="0" w:line="240" w:lineRule="auto"/>
              <w:ind w:left="87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0" w:after="0" w:line="240" w:lineRule="auto"/>
              <w:ind w:left="363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penge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400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87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&lt;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nar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1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2" w:after="0" w:line="240" w:lineRule="auto"/>
              <w:ind w:left="363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penge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</w:tbl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2" w:after="0" w:line="240" w:lineRule="auto"/>
        <w:ind w:left="130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0" w:after="0" w:line="619" w:lineRule="exact"/>
        <w:ind w:left="20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14.600006pt;margin-top:22.979847pt;width:91pt;height:.1pt;mso-position-horizontal-relative:page;mso-position-vertical-relative:paragraph;z-index:-11960" coordorigin="6292,460" coordsize="1820,2">
            <v:shape style="position:absolute;left:6292;top:460;width:1820;height:2" coordorigin="6292,460" coordsize="1820,0" path="m6292,460l8112,460e" filled="f" stroked="t" strokeweight="1.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5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5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5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5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5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5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5"/>
        </w:rPr>
        <w:t>ks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5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5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5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5"/>
        </w:rPr>
        <w:t> </w: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5"/>
        </w:rPr>
        <w:t>𝑆�</w:t>
      </w:r>
      <w:r>
        <w:rPr>
          <w:rFonts w:ascii="Cambria Math" w:hAnsi="Cambria Math" w:cs="Cambria Math" w:eastAsia="Cambria Math"/>
          <w:sz w:val="28"/>
          <w:szCs w:val="28"/>
          <w:spacing w:val="1"/>
          <w:w w:val="100"/>
          <w:position w:val="-5"/>
        </w:rPr>
        <w:t>�</w:t>
      </w:r>
      <w:r>
        <w:rPr>
          <w:rFonts w:ascii="Cambria Math" w:hAnsi="Cambria Math" w:cs="Cambria Math" w:eastAsia="Cambria Math"/>
          <w:sz w:val="28"/>
          <w:szCs w:val="28"/>
          <w:spacing w:val="-1"/>
          <w:w w:val="100"/>
          <w:position w:val="-5"/>
        </w:rPr>
        <w:t>𝑜�</w: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5"/>
        </w:rPr>
        <w:t>�</w:t>
      </w:r>
      <w:r>
        <w:rPr>
          <w:rFonts w:ascii="Cambria Math" w:hAnsi="Cambria Math" w:cs="Cambria Math" w:eastAsia="Cambria Math"/>
          <w:sz w:val="28"/>
          <w:szCs w:val="28"/>
          <w:spacing w:val="21"/>
          <w:w w:val="100"/>
          <w:position w:val="-5"/>
        </w:rPr>
        <w:t> </w: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5"/>
        </w:rPr>
        <w:t>=</w:t>
      </w:r>
      <w:r>
        <w:rPr>
          <w:rFonts w:ascii="Cambria Math" w:hAnsi="Cambria Math" w:cs="Cambria Math" w:eastAsia="Cambria Math"/>
          <w:sz w:val="28"/>
          <w:szCs w:val="28"/>
          <w:spacing w:val="17"/>
          <w:w w:val="100"/>
          <w:position w:val="-5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2"/>
        </w:rPr>
        <w:t>𝑜�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6"/>
          <w:w w:val="100"/>
          <w:position w:val="12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2"/>
        </w:rPr>
        <w:t>𝑛�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4"/>
          <w:w w:val="100"/>
          <w:position w:val="12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𝑑�</w:t>
      </w:r>
      <w:r>
        <w:rPr>
          <w:rFonts w:ascii="Cambria Math" w:hAnsi="Cambria Math" w:cs="Cambria Math" w:eastAsia="Cambria Math"/>
          <w:sz w:val="20"/>
          <w:szCs w:val="20"/>
          <w:spacing w:val="2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2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2"/>
        </w:rPr>
        <w:t>𝑖</w:t>
      </w:r>
      <w:r>
        <w:rPr>
          <w:rFonts w:ascii="Cambria Math" w:hAnsi="Cambria Math" w:cs="Cambria Math" w:eastAsia="Cambria Math"/>
          <w:sz w:val="20"/>
          <w:szCs w:val="20"/>
          <w:spacing w:val="26"/>
          <w:w w:val="100"/>
          <w:position w:val="1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5"/>
        </w:rPr>
        <w:t>x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5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5"/>
        </w:rPr>
        <w:t>100%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555" w:lineRule="exact"/>
        <w:ind w:left="4780" w:right="-20"/>
        <w:jc w:val="left"/>
        <w:rPr>
          <w:rFonts w:ascii="Cambria Math" w:hAnsi="Cambria Math" w:cs="Cambria Math" w:eastAsia="Cambria Math"/>
          <w:sz w:val="20"/>
          <w:szCs w:val="20"/>
        </w:rPr>
      </w:pPr>
      <w:rPr/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38"/>
        </w:rPr>
        <w:t>𝑜�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0"/>
          <w:w w:val="100"/>
          <w:position w:val="38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38"/>
        </w:rPr>
        <w:t>�𝑠�</w:t>
      </w:r>
      <w:r>
        <w:rPr>
          <w:rFonts w:ascii="Cambria Math" w:hAnsi="Cambria Math" w:cs="Cambria Math" w:eastAsia="Cambria Math"/>
          <w:sz w:val="20"/>
          <w:szCs w:val="20"/>
          <w:spacing w:val="2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38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38"/>
        </w:rPr>
        <w:t>𝑙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88" w:right="60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gunak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40.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8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9" w:right="-20"/>
        <w:jc w:val="left"/>
        <w:tabs>
          <w:tab w:pos="2020" w:val="left"/>
          <w:tab w:pos="49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54" w:after="0" w:line="240" w:lineRule="auto"/>
        <w:ind w:left="1669" w:right="-20"/>
        <w:jc w:val="left"/>
        <w:tabs>
          <w:tab w:pos="2020" w:val="left"/>
          <w:tab w:pos="49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</w:p>
    <w:p>
      <w:pPr>
        <w:spacing w:before="50" w:after="0" w:line="240" w:lineRule="auto"/>
        <w:ind w:left="1669" w:right="-20"/>
        <w:jc w:val="left"/>
        <w:tabs>
          <w:tab w:pos="2020" w:val="left"/>
          <w:tab w:pos="49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</w:p>
    <w:p>
      <w:pPr>
        <w:spacing w:before="50" w:after="0" w:line="240" w:lineRule="auto"/>
        <w:ind w:left="1670" w:right="-20"/>
        <w:jc w:val="left"/>
        <w:tabs>
          <w:tab w:pos="2020" w:val="left"/>
          <w:tab w:pos="49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590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1996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0" w:after="0" w:line="578" w:lineRule="exact"/>
        <w:ind w:left="1260" w:right="3503"/>
        <w:jc w:val="center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97.199997pt;margin-top:20.890444pt;width:90.2pt;height:.1pt;mso-position-horizontal-relative:page;mso-position-vertical-relative:paragraph;z-index:-11959" coordorigin="3944,418" coordsize="1804,2">
            <v:shape style="position:absolute;left:3944;top:418;width:1804;height:2" coordorigin="3944,418" coordsize="1804,0" path="m3944,418l5748,418e" filled="f" stroked="t" strokeweight="1.1pt" strokecolor="#000000">
              <v:path arrowok="t"/>
            </v:shape>
          </v:group>
          <w10:wrap type="none"/>
        </w:pic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4"/>
        </w:rPr>
        <w:t>𝑆�</w:t>
      </w:r>
      <w:r>
        <w:rPr>
          <w:rFonts w:ascii="Cambria Math" w:hAnsi="Cambria Math" w:cs="Cambria Math" w:eastAsia="Cambria Math"/>
          <w:sz w:val="28"/>
          <w:szCs w:val="28"/>
          <w:spacing w:val="1"/>
          <w:w w:val="100"/>
          <w:position w:val="-4"/>
        </w:rPr>
        <w:t>�</w:t>
      </w:r>
      <w:r>
        <w:rPr>
          <w:rFonts w:ascii="Cambria Math" w:hAnsi="Cambria Math" w:cs="Cambria Math" w:eastAsia="Cambria Math"/>
          <w:sz w:val="28"/>
          <w:szCs w:val="28"/>
          <w:spacing w:val="-1"/>
          <w:w w:val="100"/>
          <w:position w:val="-4"/>
        </w:rPr>
        <w:t>𝑜�</w: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4"/>
        </w:rPr>
        <w:t>�</w:t>
      </w:r>
      <w:r>
        <w:rPr>
          <w:rFonts w:ascii="Cambria Math" w:hAnsi="Cambria Math" w:cs="Cambria Math" w:eastAsia="Cambria Math"/>
          <w:sz w:val="28"/>
          <w:szCs w:val="28"/>
          <w:spacing w:val="21"/>
          <w:w w:val="100"/>
          <w:position w:val="-4"/>
        </w:rPr>
        <w:t> </w:t>
      </w:r>
      <w:r>
        <w:rPr>
          <w:rFonts w:ascii="Cambria Math" w:hAnsi="Cambria Math" w:cs="Cambria Math" w:eastAsia="Cambria Math"/>
          <w:sz w:val="28"/>
          <w:szCs w:val="28"/>
          <w:spacing w:val="0"/>
          <w:w w:val="100"/>
          <w:position w:val="-4"/>
        </w:rPr>
        <w:t>=</w:t>
      </w:r>
      <w:r>
        <w:rPr>
          <w:rFonts w:ascii="Cambria Math" w:hAnsi="Cambria Math" w:cs="Cambria Math" w:eastAsia="Cambria Math"/>
          <w:sz w:val="28"/>
          <w:szCs w:val="28"/>
          <w:spacing w:val="17"/>
          <w:w w:val="100"/>
          <w:position w:val="-4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3"/>
        </w:rPr>
        <w:t>𝑜�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0"/>
          <w:w w:val="100"/>
          <w:position w:val="13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3"/>
        </w:rPr>
        <w:t>𝑛�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4"/>
          <w:w w:val="100"/>
          <w:position w:val="13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𝑑�</w:t>
      </w:r>
      <w:r>
        <w:rPr>
          <w:rFonts w:ascii="Cambria Math" w:hAnsi="Cambria Math" w:cs="Cambria Math" w:eastAsia="Cambria Math"/>
          <w:sz w:val="20"/>
          <w:szCs w:val="20"/>
          <w:spacing w:val="2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w w:val="100"/>
          <w:position w:val="13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w w:val="100"/>
          <w:position w:val="13"/>
        </w:rPr>
        <w:t>𝑖</w:t>
      </w:r>
      <w:r>
        <w:rPr>
          <w:rFonts w:ascii="Cambria Math" w:hAnsi="Cambria Math" w:cs="Cambria Math" w:eastAsia="Cambria Math"/>
          <w:sz w:val="20"/>
          <w:szCs w:val="20"/>
          <w:spacing w:val="42"/>
          <w:w w:val="100"/>
          <w:position w:val="13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4"/>
        </w:rPr>
        <w:t>x</w:t>
      </w:r>
      <w:r>
        <w:rPr>
          <w:rFonts w:ascii="Arial" w:hAnsi="Arial" w:cs="Arial" w:eastAsia="Arial"/>
          <w:sz w:val="28"/>
          <w:szCs w:val="28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4"/>
        </w:rPr>
        <w:t>100%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0"/>
        </w:rPr>
      </w:r>
    </w:p>
    <w:p>
      <w:pPr>
        <w:spacing w:before="0" w:after="0" w:line="414" w:lineRule="exact"/>
        <w:ind w:left="2389" w:right="4694"/>
        <w:jc w:val="center"/>
        <w:rPr>
          <w:rFonts w:ascii="Cambria Math" w:hAnsi="Cambria Math" w:cs="Cambria Math" w:eastAsia="Cambria Math"/>
          <w:sz w:val="20"/>
          <w:szCs w:val="20"/>
        </w:rPr>
      </w:pPr>
      <w:rPr/>
      <w:r>
        <w:rPr>
          <w:rFonts w:ascii="Cambria Math" w:hAnsi="Cambria Math" w:cs="Cambria Math" w:eastAsia="Cambria Math"/>
          <w:sz w:val="20"/>
          <w:szCs w:val="2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2"/>
          <w:position w:val="27"/>
        </w:rPr>
        <w:t>𝑜�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0"/>
          <w:position w:val="27"/>
        </w:rPr>
        <w:t> 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position w:val="27"/>
        </w:rPr>
        <w:t>�𝑠�</w:t>
      </w:r>
      <w:r>
        <w:rPr>
          <w:rFonts w:ascii="Cambria Math" w:hAnsi="Cambria Math" w:cs="Cambria Math" w:eastAsia="Cambria Math"/>
          <w:sz w:val="20"/>
          <w:szCs w:val="20"/>
          <w:spacing w:val="2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-1"/>
          <w:position w:val="27"/>
        </w:rPr>
        <w:t>�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27"/>
        </w:rPr>
        <w:t>𝑙</w:t>
      </w:r>
      <w:r>
        <w:rPr>
          <w:rFonts w:ascii="Cambria Math" w:hAnsi="Cambria Math" w:cs="Cambria Math" w:eastAsia="Cambria Math"/>
          <w:sz w:val="20"/>
          <w:szCs w:val="20"/>
          <w:spacing w:val="0"/>
          <w:position w:val="0"/>
        </w:rPr>
      </w:r>
    </w:p>
    <w:p>
      <w:pPr>
        <w:spacing w:before="0" w:after="0" w:line="110" w:lineRule="exact"/>
        <w:ind w:left="166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2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2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627.559967" w:type="dxa"/>
      </w:tblPr>
      <w:tblGrid/>
      <w:tr>
        <w:trPr>
          <w:trHeight w:val="356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87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7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100%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22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ndak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290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75%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22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ndak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290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55%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2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ndak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ku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356" w:hRule="exact"/>
        </w:trPr>
        <w:tc>
          <w:tcPr>
            <w:tcW w:w="31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40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2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86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&lt;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40%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22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ndaka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</w:tbl>
    <w:p>
      <w:pPr>
        <w:spacing w:before="100" w:after="0" w:line="240" w:lineRule="auto"/>
        <w:ind w:left="587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  <w:tab/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587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akni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275" w:lineRule="auto"/>
        <w:ind w:left="587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611" w:lineRule="exact"/>
        <w:ind w:left="13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00.600006pt;margin-top:21.954876pt;width:95.4pt;height:.1pt;mso-position-horizontal-relative:page;mso-position-vertical-relative:paragraph;z-index:-11958" coordorigin="4012,439" coordsize="1908,2">
            <v:shape style="position:absolute;left:4012;top:439;width:1908;height:2" coordorigin="4012,439" coordsize="1908,0" path="m4012,439l5920,439e" filled="f" stroked="t" strokeweight="1.1pt" strokecolor="#000000">
              <v:path arrowok="t"/>
            </v:shape>
          </v:group>
          <w10:wrap type="none"/>
        </w:pict>
      </w:r>
      <w:r>
        <w:rPr>
          <w:rFonts w:ascii="Cambria Math" w:hAnsi="Cambria Math" w:cs="Cambria Math" w:eastAsia="Cambria Math"/>
          <w:sz w:val="30"/>
          <w:szCs w:val="30"/>
          <w:spacing w:val="0"/>
          <w:w w:val="100"/>
          <w:position w:val="-4"/>
        </w:rPr>
        <w:t>�</w:t>
      </w:r>
      <w:r>
        <w:rPr>
          <w:rFonts w:ascii="Cambria Math" w:hAnsi="Cambria Math" w:cs="Cambria Math" w:eastAsia="Cambria Math"/>
          <w:sz w:val="30"/>
          <w:szCs w:val="30"/>
          <w:spacing w:val="1"/>
          <w:w w:val="100"/>
          <w:position w:val="-4"/>
        </w:rPr>
        <w:t>�</w:t>
      </w:r>
      <w:r>
        <w:rPr>
          <w:rFonts w:ascii="Cambria Math" w:hAnsi="Cambria Math" w:cs="Cambria Math" w:eastAsia="Cambria Math"/>
          <w:sz w:val="30"/>
          <w:szCs w:val="30"/>
          <w:spacing w:val="-2"/>
          <w:w w:val="100"/>
          <w:position w:val="-4"/>
        </w:rPr>
        <w:t>𝑘�</w:t>
      </w:r>
      <w:r>
        <w:rPr>
          <w:rFonts w:ascii="Cambria Math" w:hAnsi="Cambria Math" w:cs="Cambria Math" w:eastAsia="Cambria Math"/>
          <w:sz w:val="30"/>
          <w:szCs w:val="30"/>
          <w:spacing w:val="0"/>
          <w:w w:val="100"/>
          <w:position w:val="-4"/>
        </w:rPr>
        <w:t>�𝑟</w:t>
      </w:r>
      <w:r>
        <w:rPr>
          <w:rFonts w:ascii="Cambria Math" w:hAnsi="Cambria Math" w:cs="Cambria Math" w:eastAsia="Cambria Math"/>
          <w:sz w:val="30"/>
          <w:szCs w:val="30"/>
          <w:spacing w:val="23"/>
          <w:w w:val="100"/>
          <w:position w:val="-4"/>
        </w:rPr>
        <w:t> </w:t>
      </w:r>
      <w:r>
        <w:rPr>
          <w:rFonts w:ascii="Cambria Math" w:hAnsi="Cambria Math" w:cs="Cambria Math" w:eastAsia="Cambria Math"/>
          <w:sz w:val="30"/>
          <w:szCs w:val="30"/>
          <w:spacing w:val="0"/>
          <w:w w:val="100"/>
          <w:position w:val="-4"/>
        </w:rPr>
        <w:t>=</w:t>
      </w:r>
      <w:r>
        <w:rPr>
          <w:rFonts w:ascii="Cambria Math" w:hAnsi="Cambria Math" w:cs="Cambria Math" w:eastAsia="Cambria Math"/>
          <w:sz w:val="30"/>
          <w:szCs w:val="30"/>
          <w:spacing w:val="18"/>
          <w:w w:val="100"/>
          <w:position w:val="-4"/>
        </w:rPr>
        <w:t> </w:t>
      </w:r>
      <w:r>
        <w:rPr>
          <w:rFonts w:ascii="Cambria Math" w:hAnsi="Cambria Math" w:cs="Cambria Math" w:eastAsia="Cambria Math"/>
          <w:sz w:val="21"/>
          <w:szCs w:val="21"/>
          <w:spacing w:val="-1"/>
          <w:w w:val="100"/>
          <w:position w:val="14"/>
        </w:rPr>
        <w:t>𝑆�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��</w:t>
      </w:r>
      <w:r>
        <w:rPr>
          <w:rFonts w:ascii="Cambria Math" w:hAnsi="Cambria Math" w:cs="Cambria Math" w:eastAsia="Cambria Math"/>
          <w:sz w:val="21"/>
          <w:szCs w:val="21"/>
          <w:spacing w:val="-1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𝑟</w:t>
      </w:r>
      <w:r>
        <w:rPr>
          <w:rFonts w:ascii="Cambria Math" w:hAnsi="Cambria Math" w:cs="Cambria Math" w:eastAsia="Cambria Math"/>
          <w:sz w:val="21"/>
          <w:szCs w:val="21"/>
          <w:spacing w:val="6"/>
          <w:w w:val="100"/>
          <w:position w:val="14"/>
        </w:rPr>
        <w:t> 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2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𝑎</w:t>
      </w:r>
      <w:r>
        <w:rPr>
          <w:rFonts w:ascii="Cambria Math" w:hAnsi="Cambria Math" w:cs="Cambria Math" w:eastAsia="Cambria Math"/>
          <w:sz w:val="21"/>
          <w:szCs w:val="21"/>
          <w:spacing w:val="-2"/>
          <w:w w:val="100"/>
          <w:position w:val="14"/>
        </w:rPr>
        <w:t>𝑛�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2"/>
          <w:w w:val="100"/>
          <w:position w:val="14"/>
        </w:rPr>
        <w:t> 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𝑑�</w:t>
      </w:r>
      <w:r>
        <w:rPr>
          <w:rFonts w:ascii="Cambria Math" w:hAnsi="Cambria Math" w:cs="Cambria Math" w:eastAsia="Cambria Math"/>
          <w:sz w:val="21"/>
          <w:szCs w:val="21"/>
          <w:spacing w:val="-2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-3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𝑎�</w:t>
      </w:r>
      <w:r>
        <w:rPr>
          <w:rFonts w:ascii="Cambria Math" w:hAnsi="Cambria Math" w:cs="Cambria Math" w:eastAsia="Cambria Math"/>
          <w:sz w:val="21"/>
          <w:szCs w:val="21"/>
          <w:spacing w:val="-1"/>
          <w:w w:val="100"/>
          <w:position w:val="14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14"/>
        </w:rPr>
        <w:t>𝑎𝑖</w:t>
      </w:r>
      <w:r>
        <w:rPr>
          <w:rFonts w:ascii="Cambria Math" w:hAnsi="Cambria Math" w:cs="Cambria Math" w:eastAsia="Cambria Math"/>
          <w:sz w:val="21"/>
          <w:szCs w:val="21"/>
          <w:spacing w:val="15"/>
          <w:w w:val="100"/>
          <w:position w:val="1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4"/>
        </w:rPr>
        <w:t>x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4"/>
        </w:rPr>
        <w:t>100%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418" w:lineRule="exact"/>
        <w:ind w:left="2500" w:right="-20"/>
        <w:jc w:val="left"/>
        <w:rPr>
          <w:rFonts w:ascii="Cambria Math" w:hAnsi="Cambria Math" w:cs="Cambria Math" w:eastAsia="Cambria Math"/>
          <w:sz w:val="21"/>
          <w:szCs w:val="21"/>
        </w:rPr>
      </w:pPr>
      <w:rPr/>
      <w:r>
        <w:rPr>
          <w:rFonts w:ascii="Cambria Math" w:hAnsi="Cambria Math" w:cs="Cambria Math" w:eastAsia="Cambria Math"/>
          <w:sz w:val="21"/>
          <w:szCs w:val="21"/>
          <w:spacing w:val="-1"/>
          <w:w w:val="100"/>
          <w:position w:val="27"/>
        </w:rPr>
        <w:t>𝑆�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��</w:t>
      </w:r>
      <w:r>
        <w:rPr>
          <w:rFonts w:ascii="Cambria Math" w:hAnsi="Cambria Math" w:cs="Cambria Math" w:eastAsia="Cambria Math"/>
          <w:sz w:val="21"/>
          <w:szCs w:val="21"/>
          <w:spacing w:val="-1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𝑟</w:t>
      </w:r>
      <w:r>
        <w:rPr>
          <w:rFonts w:ascii="Cambria Math" w:hAnsi="Cambria Math" w:cs="Cambria Math" w:eastAsia="Cambria Math"/>
          <w:sz w:val="21"/>
          <w:szCs w:val="21"/>
          <w:spacing w:val="10"/>
          <w:w w:val="100"/>
          <w:position w:val="27"/>
        </w:rPr>
        <w:t> 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-2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𝑎𝑘�</w:t>
      </w:r>
      <w:r>
        <w:rPr>
          <w:rFonts w:ascii="Cambria Math" w:hAnsi="Cambria Math" w:cs="Cambria Math" w:eastAsia="Cambria Math"/>
          <w:sz w:val="21"/>
          <w:szCs w:val="21"/>
          <w:spacing w:val="-3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1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-2"/>
          <w:w w:val="100"/>
          <w:position w:val="27"/>
        </w:rPr>
        <w:t>�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27"/>
        </w:rPr>
        <w:t>𝑎𝑙</w:t>
      </w:r>
      <w:r>
        <w:rPr>
          <w:rFonts w:ascii="Cambria Math" w:hAnsi="Cambria Math" w:cs="Cambria Math" w:eastAsia="Cambria Math"/>
          <w:sz w:val="21"/>
          <w:szCs w:val="21"/>
          <w:spacing w:val="0"/>
          <w:w w:val="100"/>
          <w:position w:val="0"/>
        </w:rPr>
      </w:r>
    </w:p>
    <w:p>
      <w:pPr>
        <w:spacing w:before="0" w:after="0" w:line="115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2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2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2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2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2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08" w:right="-20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26" w:lineRule="auto"/>
        <w:ind w:left="1308" w:right="2187"/>
        <w:jc w:val="left"/>
        <w:tabs>
          <w:tab w:pos="3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&lt;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  <w:tab/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4110" w:right="363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exact"/>
        <w:ind w:left="2970" w:right="249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PE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9" w:lineRule="auto"/>
        <w:ind w:left="588" w:right="56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ayan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360" w:lineRule="auto"/>
        <w:ind w:left="588" w:right="63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spacing w:before="3" w:after="0" w:line="360" w:lineRule="auto"/>
        <w:ind w:left="588" w:right="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3" w:after="0" w:line="356" w:lineRule="auto"/>
        <w:ind w:left="588" w:right="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Has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17" w:right="6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408" w:right="320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1768" w:right="564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8pt;margin-top:19.529779pt;width:407.6pt;height:.1pt;mso-position-horizontal-relative:page;mso-position-vertical-relative:paragraph;z-index:-11957" coordorigin="2160,391" coordsize="8152,2">
            <v:shape style="position:absolute;left:2160;top:391;width:8152;height:2" coordorigin="2160,391" coordsize="8152,0" path="m2160,391l10312,391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86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4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ahun)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-41" w:right="-6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pon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430" w:right="402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7.400002pt;margin-top:17.647367pt;width:408.2pt;height:.1pt;mso-position-horizontal-relative:page;mso-position-vertical-relative:paragraph;z-index:-11956" coordorigin="2148,353" coordsize="8164,2">
            <v:shape style="position:absolute;left:2148;top:353;width:8164;height:2" coordorigin="2148,353" coordsize="8164,0" path="m2148,353l10312,353e" filled="f" stroked="t" strokeweight=".50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-41" w:right="25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2" w:right="67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)</w:t>
      </w:r>
    </w:p>
    <w:p>
      <w:pPr>
        <w:jc w:val="center"/>
        <w:spacing w:after="0"/>
        <w:sectPr>
          <w:type w:val="continuous"/>
          <w:pgSz w:w="11920" w:h="16840"/>
          <w:pgMar w:top="4660" w:bottom="280" w:left="1680" w:right="1580"/>
          <w:cols w:num="3" w:equalWidth="0">
            <w:col w:w="2331" w:space="2073"/>
            <w:col w:w="1221" w:space="1500"/>
            <w:col w:w="1535"/>
          </w:cols>
        </w:sectPr>
      </w:pPr>
      <w:rPr/>
    </w:p>
    <w:p>
      <w:pPr>
        <w:spacing w:before="85" w:after="0" w:line="240" w:lineRule="auto"/>
        <w:ind w:left="1736" w:right="-20"/>
        <w:jc w:val="left"/>
        <w:tabs>
          <w:tab w:pos="4840" w:val="left"/>
          <w:tab w:pos="7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35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6" w:right="-20"/>
        <w:jc w:val="left"/>
        <w:tabs>
          <w:tab w:pos="4840" w:val="left"/>
          <w:tab w:pos="7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6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43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9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5" w:right="-20"/>
        <w:jc w:val="left"/>
        <w:tabs>
          <w:tab w:pos="4980" w:val="left"/>
          <w:tab w:pos="75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9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5" w:right="-20"/>
        <w:jc w:val="left"/>
        <w:tabs>
          <w:tab w:pos="4940" w:val="left"/>
          <w:tab w:pos="76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8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3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708" w:right="-20"/>
        <w:jc w:val="left"/>
        <w:tabs>
          <w:tab w:pos="4840" w:val="left"/>
          <w:tab w:pos="75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8pt;margin-top:-.344142pt;width:407.601pt;height:.1pt;mso-position-horizontal-relative:page;mso-position-vertical-relative:paragraph;z-index:-11955" coordorigin="2160,-7" coordsize="8152,2">
            <v:shape style="position:absolute;left:2160;top:-7;width:8152;height:2" coordorigin="2160,-7" coordsize="8152,0" path="m2160,-7l10312,-7e" filled="f" stroked="t" strokeweight=".5pt" strokecolor="#000000">
              <v:path arrowok="t"/>
            </v:shape>
          </v:group>
          <w10:wrap type="none"/>
        </w:pict>
      </w:r>
      <w:r>
        <w:rPr/>
        <w:pict>
          <v:group style="position:absolute;margin-left:107.400002pt;margin-top:21.055859pt;width:408.2pt;height:.1pt;mso-position-horizontal-relative:page;mso-position-vertical-relative:paragraph;z-index:-11954" coordorigin="2148,421" coordsize="8164,2">
            <v:shape style="position:absolute;left:2148;top:421;width:8164;height:2" coordorigin="2148,421" coordsize="8164,0" path="m2148,421l10312,421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5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7</w:t>
        <w:tab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100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51" w:footer="0" w:top="960" w:bottom="280" w:left="1680" w:right="1480"/>
          <w:pgSz w:w="11920" w:h="16840"/>
        </w:sectPr>
      </w:pPr>
      <w:rPr/>
    </w:p>
    <w:p>
      <w:pPr>
        <w:spacing w:before="29" w:after="0" w:line="240" w:lineRule="auto"/>
        <w:ind w:left="1606" w:right="440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8pt;margin-top:1.305847pt;width:407.6pt;height:.1pt;mso-position-horizontal-relative:page;mso-position-vertical-relative:paragraph;z-index:-11953" coordorigin="2160,26" coordsize="8152,2">
            <v:shape style="position:absolute;left:2160;top:26;width:8152;height:2" coordorigin="2160,26" coordsize="8152,0" path="m2160,26l10312,26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70" w:right="-5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ewa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-41" w:right="-6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pon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d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430" w:right="40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9" w:after="0" w:line="240" w:lineRule="auto"/>
        <w:ind w:left="-38" w:right="353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rs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en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</w:t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2" w:right="77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)</w:t>
      </w:r>
    </w:p>
    <w:p>
      <w:pPr>
        <w:jc w:val="center"/>
        <w:spacing w:after="0"/>
        <w:sectPr>
          <w:type w:val="continuous"/>
          <w:pgSz w:w="11920" w:h="16840"/>
          <w:pgMar w:top="4660" w:bottom="280" w:left="1680" w:right="1480"/>
          <w:cols w:num="3" w:equalWidth="0">
            <w:col w:w="2801" w:space="1611"/>
            <w:col w:w="1221" w:space="1495"/>
            <w:col w:w="1632"/>
          </w:cols>
        </w:sectPr>
      </w:pPr>
      <w:rPr/>
    </w:p>
    <w:p>
      <w:pPr>
        <w:spacing w:before="1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80" w:type="dxa"/>
      </w:tblPr>
      <w:tblGrid/>
      <w:tr>
        <w:trPr>
          <w:trHeight w:val="355" w:hRule="exact"/>
        </w:trPr>
        <w:tc>
          <w:tcPr>
            <w:tcW w:w="3305" w:type="dxa"/>
            <w:tcBorders>
              <w:top w:val="single" w:sz="4.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1218" w:right="153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xy</w:t>
            </w:r>
          </w:p>
        </w:tc>
        <w:tc>
          <w:tcPr>
            <w:tcW w:w="2495" w:type="dxa"/>
            <w:tcBorders>
              <w:top w:val="single" w:sz="4.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1121" w:right="11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2352" w:type="dxa"/>
            <w:tcBorders>
              <w:top w:val="single" w:sz="4.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130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</w:tr>
      <w:tr>
        <w:trPr>
          <w:trHeight w:val="414" w:hRule="exact"/>
        </w:trPr>
        <w:tc>
          <w:tcPr>
            <w:tcW w:w="33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210" w:right="115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3"/>
                <w:w w:val="100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dah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989" w:right="114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16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57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</w:tr>
      <w:tr>
        <w:trPr>
          <w:trHeight w:val="414" w:hRule="exact"/>
        </w:trPr>
        <w:tc>
          <w:tcPr>
            <w:tcW w:w="33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25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int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090" w:right="117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23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16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</w:tr>
      <w:tr>
        <w:trPr>
          <w:trHeight w:val="414" w:hRule="exact"/>
        </w:trPr>
        <w:tc>
          <w:tcPr>
            <w:tcW w:w="33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256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ba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ri</w:t>
            </w:r>
          </w:p>
        </w:tc>
        <w:tc>
          <w:tcPr>
            <w:tcW w:w="24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090" w:right="117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23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30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</w:tr>
      <w:tr>
        <w:trPr>
          <w:trHeight w:val="414" w:hRule="exact"/>
        </w:trPr>
        <w:tc>
          <w:tcPr>
            <w:tcW w:w="33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218" w:right="108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la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m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24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090" w:right="117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23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16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</w:tr>
      <w:tr>
        <w:trPr>
          <w:trHeight w:val="414" w:hRule="exact"/>
        </w:trPr>
        <w:tc>
          <w:tcPr>
            <w:tcW w:w="330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218" w:right="108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ipe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ra</w:t>
            </w:r>
          </w:p>
        </w:tc>
        <w:tc>
          <w:tcPr>
            <w:tcW w:w="24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090" w:right="117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23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30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</w:tr>
      <w:tr>
        <w:trPr>
          <w:trHeight w:val="479" w:hRule="exact"/>
        </w:trPr>
        <w:tc>
          <w:tcPr>
            <w:tcW w:w="3305" w:type="dxa"/>
            <w:tcBorders>
              <w:top w:val="nil" w:sz="6" w:space="0" w:color="auto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219" w:right="108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epho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a</w:t>
            </w:r>
          </w:p>
        </w:tc>
        <w:tc>
          <w:tcPr>
            <w:tcW w:w="2495" w:type="dxa"/>
            <w:tcBorders>
              <w:top w:val="nil" w:sz="6" w:space="0" w:color="auto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090" w:right="117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2352" w:type="dxa"/>
            <w:tcBorders>
              <w:top w:val="nil" w:sz="6" w:space="0" w:color="auto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7" w:after="0" w:line="240" w:lineRule="auto"/>
              <w:ind w:left="130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,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</w:tr>
      <w:tr>
        <w:trPr>
          <w:trHeight w:val="428" w:hRule="exact"/>
        </w:trPr>
        <w:tc>
          <w:tcPr>
            <w:tcW w:w="3305" w:type="dxa"/>
            <w:tcBorders>
              <w:top w:val="single" w:sz="4" w:space="0" w:color="000000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90" w:right="1483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al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5" w:type="dxa"/>
            <w:tcBorders>
              <w:top w:val="single" w:sz="4" w:space="0" w:color="000000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029" w:right="110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52" w:type="dxa"/>
            <w:tcBorders>
              <w:top w:val="single" w:sz="4" w:space="0" w:color="000000"/>
              <w:bottom w:val="single" w:sz="4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2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9" w:lineRule="auto"/>
        <w:ind w:left="588" w:right="1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588" w:right="404" w:firstLine="7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3" w:lineRule="exact"/>
        <w:ind w:left="4408" w:right="330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045" w:right="940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right="421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8pt;margin-top:-.082117pt;width:407.6pt;height:.1pt;mso-position-horizontal-relative:page;mso-position-vertical-relative:paragraph;z-index:-11952" coordorigin="2160,-2" coordsize="8152,2">
            <v:shape style="position:absolute;left:2160;top:-2;width:8152;height:2" coordorigin="2160,-2" coordsize="8152,0" path="m2160,-2l10312,-2e" filled="f" stroked="t" strokeweight=".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pt;margin-top:10.774422pt;width:407.601pt;height:124.493462pt;mso-position-horizontal-relative:page;mso-position-vertical-relative:paragraph;z-index:-1195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60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5" w:lineRule="exact"/>
                          <w:ind w:left="1156" w:right="101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abel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5" w:lineRule="exact"/>
                          <w:ind w:left="685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esp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n)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8" w:right="778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%)</w:t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3071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1151" w:right="1405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969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37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836" w:right="70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64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88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37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36" w:right="70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88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25" w:right="178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2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56" w:right="70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,5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92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25" w:right="178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0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28" w:right="717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3071" w:type="dxa"/>
                        <w:tcBorders>
                          <w:top w:val="single" w:sz="4" w:space="0" w:color="000000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1156" w:right="133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000000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961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57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single" w:sz="4" w:space="0" w:color="000000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872" w:right="723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sen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60" w:lineRule="auto"/>
        <w:ind w:left="588" w:right="162" w:firstLine="7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3" w:after="0" w:line="360" w:lineRule="auto"/>
        <w:ind w:left="588" w:right="1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588" w:right="63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0" w:after="0" w:line="357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63.799988pt;margin-top:10.905842pt;width:14.801pt;height:.1pt;mso-position-horizontal-relative:page;mso-position-vertical-relative:paragraph;z-index:-11950" coordorigin="5276,218" coordsize="296,2">
            <v:shape style="position:absolute;left:5276;top:218;width:296;height:2" coordorigin="5276,218" coordsize="296,0" path="m5276,218l5572,218e" filled="f" stroked="t" strokeweight=".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6"/>
          <w:w w:val="100"/>
        </w:rPr>
        <w:t> 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14"/>
        </w:rPr>
        <w:t>430</w:t>
      </w:r>
      <w:r>
        <w:rPr>
          <w:rFonts w:ascii="Cambria Math" w:hAnsi="Cambria Math" w:cs="Cambria Math" w:eastAsia="Cambria Math"/>
          <w:sz w:val="17"/>
          <w:szCs w:val="17"/>
          <w:spacing w:val="9"/>
          <w:w w:val="100"/>
          <w:position w:val="14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x</w:t>
      </w:r>
      <w:r>
        <w:rPr>
          <w:rFonts w:ascii="Cambria Math" w:hAnsi="Cambria Math" w:cs="Cambria Math" w:eastAsia="Cambria Math"/>
          <w:sz w:val="24"/>
          <w:szCs w:val="24"/>
          <w:spacing w:val="3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100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%</w:t>
      </w:r>
      <w:r>
        <w:rPr>
          <w:rFonts w:ascii="Cambria Math" w:hAnsi="Cambria Math" w:cs="Cambria Math" w:eastAsia="Cambria Math"/>
          <w:sz w:val="24"/>
          <w:szCs w:val="24"/>
          <w:spacing w:val="8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6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75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,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4</w:t>
      </w:r>
      <w:r>
        <w:rPr>
          <w:rFonts w:ascii="Cambria Math" w:hAnsi="Cambria Math" w:cs="Cambria Math" w:eastAsia="Cambria Math"/>
          <w:sz w:val="24"/>
          <w:szCs w:val="24"/>
          <w:spacing w:val="2"/>
          <w:w w:val="100"/>
          <w:position w:val="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</w:p>
    <w:p>
      <w:pPr>
        <w:spacing w:before="0" w:after="0" w:line="86" w:lineRule="exact"/>
        <w:ind w:left="3563" w:right="4700"/>
        <w:jc w:val="center"/>
        <w:rPr>
          <w:rFonts w:ascii="Cambria Math" w:hAnsi="Cambria Math" w:cs="Cambria Math" w:eastAsia="Cambria Math"/>
          <w:sz w:val="17"/>
          <w:szCs w:val="17"/>
        </w:rPr>
      </w:pPr>
      <w:rPr/>
      <w:r>
        <w:rPr>
          <w:rFonts w:ascii="Cambria Math" w:hAnsi="Cambria Math" w:cs="Cambria Math" w:eastAsia="Cambria Math"/>
          <w:sz w:val="17"/>
          <w:szCs w:val="17"/>
          <w:spacing w:val="0"/>
          <w:w w:val="105"/>
          <w:position w:val="2"/>
        </w:rPr>
        <w:t>570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8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32" w:after="0" w:line="240" w:lineRule="auto"/>
        <w:ind w:left="588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Ta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2571" w:space="1873"/>
            <w:col w:w="4216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4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16" w:lineRule="exact"/>
        <w:ind w:right="321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8pt;margin-top:.117859pt;width:407.6pt;height:.1pt;mso-position-horizontal-relative:page;mso-position-vertical-relative:paragraph;z-index:-11949" coordorigin="2160,2" coordsize="8152,2">
            <v:shape style="position:absolute;left:2160;top:2;width:8152;height:2" coordorigin="2160,2" coordsize="8152,0" path="m2160,2l10312,2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3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3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3"/>
        </w:rPr>
        <w:t>sen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3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3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0" w:after="0" w:line="225" w:lineRule="exact"/>
        <w:ind w:left="1672" w:right="-73"/>
        <w:jc w:val="left"/>
        <w:tabs>
          <w:tab w:pos="42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8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7.400002pt;margin-top:19.517859pt;width:408.2pt;height:.1pt;mso-position-horizontal-relative:page;mso-position-vertical-relative:paragraph;z-index:-11948" coordorigin="2148,390" coordsize="8164,2">
            <v:shape style="position:absolute;left:2148;top:390;width:8164;height:2" coordorigin="2148,390" coordsize="8164,0" path="m2148,390l10312,390e" filled="f" stroked="t" strokeweight=".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%)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  <w:cols w:num="2" w:equalWidth="0">
            <w:col w:w="5700" w:space="1756"/>
            <w:col w:w="1204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68" w:right="-20"/>
        <w:jc w:val="left"/>
        <w:tabs>
          <w:tab w:pos="4500" w:val="left"/>
          <w:tab w:pos="7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68" w:right="-20"/>
        <w:jc w:val="left"/>
        <w:tabs>
          <w:tab w:pos="4480" w:val="left"/>
          <w:tab w:pos="7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68" w:right="-20"/>
        <w:jc w:val="left"/>
        <w:tabs>
          <w:tab w:pos="4600" w:val="left"/>
          <w:tab w:pos="77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72" w:right="-20"/>
        <w:jc w:val="left"/>
        <w:tabs>
          <w:tab w:pos="4600" w:val="left"/>
          <w:tab w:pos="77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672" w:right="-20"/>
        <w:jc w:val="left"/>
        <w:tabs>
          <w:tab w:pos="4500" w:val="left"/>
          <w:tab w:pos="748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8pt;margin-top:.11728pt;width:407.601pt;height:.1pt;mso-position-horizontal-relative:page;mso-position-vertical-relative:paragraph;z-index:-11947" coordorigin="2160,2" coordsize="8152,2">
            <v:shape style="position:absolute;left:2160;top:2;width:8152;height:2" coordorigin="2160,2" coordsize="8152,0" path="m2160,2l10312,2e" filled="f" stroked="t" strokeweight=".50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6" w:lineRule="auto"/>
        <w:ind w:left="588" w:right="62" w:firstLine="428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7.400002pt;margin-top:.117365pt;width:408.2pt;height:.1pt;mso-position-horizontal-relative:page;mso-position-vertical-relative:paragraph;z-index:-11946" coordorigin="2148,2" coordsize="8164,2">
            <v:shape style="position:absolute;left:2148;top:2;width:8164;height:2" coordorigin="2148,2" coordsize="8164,0" path="m2148,2l10312,2e" filled="f" stroked="t" strokeweight=".50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7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).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588" w:right="62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spacing w:before="0" w:after="0" w:line="357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98.399994pt;margin-top:10.905732pt;width:21.4pt;height:.1pt;mso-position-horizontal-relative:page;mso-position-vertical-relative:paragraph;z-index:-11945" coordorigin="3968,218" coordsize="428,2">
            <v:shape style="position:absolute;left:3968;top:218;width:428;height:2" coordorigin="3968,218" coordsize="428,0" path="m3968,218l4396,218e" filled="f" stroked="t" strokeweight=".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2"/>
          <w:w w:val="100"/>
        </w:rPr>
        <w:t> 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14"/>
        </w:rPr>
        <w:t>1</w:t>
      </w:r>
      <w:r>
        <w:rPr>
          <w:rFonts w:ascii="Cambria Math" w:hAnsi="Cambria Math" w:cs="Cambria Math" w:eastAsia="Cambria Math"/>
          <w:sz w:val="17"/>
          <w:szCs w:val="17"/>
          <w:spacing w:val="1"/>
          <w:w w:val="100"/>
          <w:position w:val="14"/>
        </w:rPr>
        <w:t>.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14"/>
        </w:rPr>
        <w:t>884</w:t>
      </w:r>
      <w:r>
        <w:rPr>
          <w:rFonts w:ascii="Cambria Math" w:hAnsi="Cambria Math" w:cs="Cambria Math" w:eastAsia="Cambria Math"/>
          <w:sz w:val="17"/>
          <w:szCs w:val="17"/>
          <w:spacing w:val="14"/>
          <w:w w:val="100"/>
          <w:position w:val="14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x</w:t>
      </w:r>
      <w:r>
        <w:rPr>
          <w:rFonts w:ascii="Cambria Math" w:hAnsi="Cambria Math" w:cs="Cambria Math" w:eastAsia="Cambria Math"/>
          <w:sz w:val="24"/>
          <w:szCs w:val="24"/>
          <w:spacing w:val="3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100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%</w:t>
      </w:r>
      <w:r>
        <w:rPr>
          <w:rFonts w:ascii="Cambria Math" w:hAnsi="Cambria Math" w:cs="Cambria Math" w:eastAsia="Cambria Math"/>
          <w:sz w:val="24"/>
          <w:szCs w:val="24"/>
          <w:spacing w:val="8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6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82</w:t>
      </w:r>
      <w:r>
        <w:rPr>
          <w:rFonts w:ascii="Cambria Math" w:hAnsi="Cambria Math" w:cs="Cambria Math" w:eastAsia="Cambria Math"/>
          <w:sz w:val="24"/>
          <w:szCs w:val="24"/>
          <w:spacing w:val="3"/>
          <w:w w:val="100"/>
          <w:position w:val="0"/>
        </w:rPr>
        <w:t>,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6</w:t>
      </w:r>
      <w:r>
        <w:rPr>
          <w:rFonts w:ascii="Cambria Math" w:hAnsi="Cambria Math" w:cs="Cambria Math" w:eastAsia="Cambria Math"/>
          <w:sz w:val="24"/>
          <w:szCs w:val="24"/>
          <w:spacing w:val="-2"/>
          <w:w w:val="100"/>
          <w:position w:val="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</w:p>
    <w:p>
      <w:pPr>
        <w:spacing w:before="0" w:after="0" w:line="472" w:lineRule="exact"/>
        <w:ind w:left="2288" w:right="-20"/>
        <w:jc w:val="left"/>
        <w:rPr>
          <w:rFonts w:ascii="Cambria Math" w:hAnsi="Cambria Math" w:cs="Cambria Math" w:eastAsia="Cambria Math"/>
          <w:sz w:val="17"/>
          <w:szCs w:val="17"/>
        </w:rPr>
      </w:pPr>
      <w:rPr/>
      <w:r>
        <w:rPr>
          <w:rFonts w:ascii="Cambria Math" w:hAnsi="Cambria Math" w:cs="Cambria Math" w:eastAsia="Cambria Math"/>
          <w:sz w:val="17"/>
          <w:szCs w:val="17"/>
          <w:w w:val="105"/>
          <w:position w:val="32"/>
        </w:rPr>
        <w:t>2</w:t>
      </w:r>
      <w:r>
        <w:rPr>
          <w:rFonts w:ascii="Cambria Math" w:hAnsi="Cambria Math" w:cs="Cambria Math" w:eastAsia="Cambria Math"/>
          <w:sz w:val="17"/>
          <w:szCs w:val="17"/>
          <w:spacing w:val="1"/>
          <w:w w:val="101"/>
          <w:position w:val="32"/>
        </w:rPr>
        <w:t>.</w:t>
      </w:r>
      <w:r>
        <w:rPr>
          <w:rFonts w:ascii="Cambria Math" w:hAnsi="Cambria Math" w:cs="Cambria Math" w:eastAsia="Cambria Math"/>
          <w:sz w:val="17"/>
          <w:szCs w:val="17"/>
          <w:spacing w:val="0"/>
          <w:w w:val="105"/>
          <w:position w:val="32"/>
        </w:rPr>
        <w:t>280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751" w:footer="0" w:top="960" w:bottom="280" w:left="1680" w:right="1480"/>
          <w:pgSz w:w="11920" w:h="16840"/>
        </w:sectPr>
      </w:pPr>
      <w:rPr/>
    </w:p>
    <w:p>
      <w:pPr>
        <w:spacing w:before="32" w:after="0" w:line="240" w:lineRule="auto"/>
        <w:ind w:left="588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Ta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480"/>
          <w:cols w:num="2" w:equalWidth="0">
            <w:col w:w="2951" w:space="1493"/>
            <w:col w:w="4316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9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exact"/>
        <w:ind w:right="421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08pt;margin-top:.117871pt;width:407.6pt;height:.1pt;mso-position-horizontal-relative:page;mso-position-vertical-relative:paragraph;z-index:-11944" coordorigin="2160,2" coordsize="8152,2">
            <v:shape style="position:absolute;left:2160;top:2;width:8152;height:2" coordorigin="2160,2" coordsize="8152,0" path="m2160,2l10312,2e" filled="f" stroked="t" strokeweight=".5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pt;margin-top:10.99941pt;width:407.601pt;height:124.269462pt;mso-position-horizontal-relative:page;mso-position-vertical-relative:paragraph;z-index:-1194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55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5" w:lineRule="exact"/>
                          <w:ind w:left="1155" w:right="101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abel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5" w:lineRule="exact"/>
                          <w:ind w:left="685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esp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n)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48" w:right="778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%)</w:t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3071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1151" w:right="1405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992" w:right="1813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7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836" w:right="70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88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37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96" w:right="64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80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88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937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26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96" w:right="64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45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47" w:hRule="exact"/>
                    </w:trPr>
                    <w:tc>
                      <w:tcPr>
                        <w:tcW w:w="307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192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1025" w:right="1781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6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bottom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2" w:after="0" w:line="240" w:lineRule="auto"/>
                          <w:ind w:left="885" w:right="65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3071" w:type="dxa"/>
                        <w:tcBorders>
                          <w:top w:val="single" w:sz="4" w:space="0" w:color="000000"/>
                          <w:bottom w:val="single" w:sz="4.008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1156" w:right="133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000000"/>
                          <w:bottom w:val="single" w:sz="4.008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961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57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bottom w:val="single" w:sz="4.008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6" w:lineRule="exact"/>
                          <w:ind w:left="872" w:right="723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sen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59" w:lineRule="auto"/>
        <w:ind w:left="588" w:right="162" w:firstLine="42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360" w:lineRule="auto"/>
        <w:ind w:left="588" w:right="163" w:firstLine="42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316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spacing w:before="0" w:after="0" w:line="357" w:lineRule="exact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01.199997pt;margin-top:10.906336pt;width:14.8pt;height:.1pt;mso-position-horizontal-relative:page;mso-position-vertical-relative:paragraph;z-index:-11943" coordorigin="4024,218" coordsize="296,2">
            <v:shape style="position:absolute;left:4024;top:218;width:296;height:2" coordorigin="4024,218" coordsize="296,0" path="m4024,218l4320,218e" filled="f" stroked="t" strokeweight=".89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2"/>
          <w:w w:val="100"/>
        </w:rPr>
        <w:t> 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14"/>
        </w:rPr>
        <w:t>316</w:t>
      </w:r>
      <w:r>
        <w:rPr>
          <w:rFonts w:ascii="Cambria Math" w:hAnsi="Cambria Math" w:cs="Cambria Math" w:eastAsia="Cambria Math"/>
          <w:sz w:val="17"/>
          <w:szCs w:val="17"/>
          <w:spacing w:val="13"/>
          <w:w w:val="100"/>
          <w:position w:val="14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x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100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%</w:t>
      </w:r>
      <w:r>
        <w:rPr>
          <w:rFonts w:ascii="Cambria Math" w:hAnsi="Cambria Math" w:cs="Cambria Math" w:eastAsia="Cambria Math"/>
          <w:sz w:val="24"/>
          <w:szCs w:val="24"/>
          <w:spacing w:val="12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0"/>
          <w:w w:val="100"/>
          <w:position w:val="0"/>
        </w:rPr>
        <w:t>=</w:t>
      </w:r>
      <w:r>
        <w:rPr>
          <w:rFonts w:ascii="Cambria Math" w:hAnsi="Cambria Math" w:cs="Cambria Math" w:eastAsia="Cambria Math"/>
          <w:sz w:val="24"/>
          <w:szCs w:val="24"/>
          <w:spacing w:val="16"/>
          <w:w w:val="100"/>
          <w:position w:val="0"/>
        </w:rPr>
        <w:t> 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55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,</w:t>
      </w:r>
      <w:r>
        <w:rPr>
          <w:rFonts w:ascii="Cambria Math" w:hAnsi="Cambria Math" w:cs="Cambria Math" w:eastAsia="Cambria Math"/>
          <w:sz w:val="24"/>
          <w:szCs w:val="24"/>
          <w:spacing w:val="-1"/>
          <w:w w:val="100"/>
          <w:position w:val="0"/>
        </w:rPr>
        <w:t>4</w:t>
      </w:r>
      <w:r>
        <w:rPr>
          <w:rFonts w:ascii="Cambria Math" w:hAnsi="Cambria Math" w:cs="Cambria Math" w:eastAsia="Cambria Math"/>
          <w:sz w:val="24"/>
          <w:szCs w:val="24"/>
          <w:spacing w:val="3"/>
          <w:w w:val="100"/>
          <w:position w:val="0"/>
        </w:rPr>
        <w:t>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su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go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dak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86" w:lineRule="exact"/>
        <w:ind w:left="2344" w:right="-20"/>
        <w:jc w:val="left"/>
        <w:rPr>
          <w:rFonts w:ascii="Cambria Math" w:hAnsi="Cambria Math" w:cs="Cambria Math" w:eastAsia="Cambria Math"/>
          <w:sz w:val="17"/>
          <w:szCs w:val="17"/>
        </w:rPr>
      </w:pPr>
      <w:rPr/>
      <w:r>
        <w:rPr>
          <w:rFonts w:ascii="Cambria Math" w:hAnsi="Cambria Math" w:cs="Cambria Math" w:eastAsia="Cambria Math"/>
          <w:sz w:val="17"/>
          <w:szCs w:val="17"/>
          <w:spacing w:val="0"/>
          <w:w w:val="105"/>
          <w:position w:val="2"/>
        </w:rPr>
        <w:t>570</w:t>
      </w:r>
      <w:r>
        <w:rPr>
          <w:rFonts w:ascii="Cambria Math" w:hAnsi="Cambria Math" w:cs="Cambria Math" w:eastAsia="Cambria Math"/>
          <w:sz w:val="17"/>
          <w:szCs w:val="17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88" w:right="7642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622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8" w:right="495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588" w:right="158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espond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va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</w:p>
    <w:p>
      <w:pPr>
        <w:spacing w:before="4" w:after="0" w:line="360" w:lineRule="auto"/>
        <w:ind w:left="588" w:right="1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jc w:val="both"/>
        <w:spacing w:after="0"/>
        <w:sectPr>
          <w:type w:val="continuous"/>
          <w:pgSz w:w="11920" w:h="16840"/>
          <w:pgMar w:top="4660" w:bottom="280" w:left="1680" w:right="1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360" w:lineRule="auto"/>
        <w:ind w:left="588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</w:p>
    <w:p>
      <w:pPr>
        <w:spacing w:before="4" w:after="0" w:line="358" w:lineRule="auto"/>
        <w:ind w:left="588" w:right="6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522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ge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587" w:right="67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53" w:lineRule="exact"/>
        <w:ind w:left="115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587" w:right="59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penga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7" w:right="602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587" w:right="61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24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60" w:lineRule="auto"/>
        <w:ind w:left="587" w:right="62" w:firstLine="56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588" w:right="6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59" w:lineRule="auto"/>
        <w:ind w:left="588" w:right="6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8" w:right="5645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588" w:right="59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59" w:lineRule="auto"/>
        <w:ind w:left="588" w:right="58" w:firstLine="720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%)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seban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sesua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ubuh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anpa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142" w:right="366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2970" w:right="249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72" w:right="62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cuku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358" w:lineRule="auto"/>
        <w:ind w:left="872" w:right="63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82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360" w:lineRule="auto"/>
        <w:ind w:left="871" w:right="61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55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72" w:right="59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358" w:lineRule="auto"/>
        <w:ind w:left="872" w:right="60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send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360" w:lineRule="auto"/>
        <w:ind w:left="871" w:right="58" w:firstLine="-284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3198" w:right="312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96" w:right="457" w:firstLine="-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end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nga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eseha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239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\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Za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52" w:right="45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ese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2" w:lineRule="auto"/>
        <w:ind w:left="1296" w:right="464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2007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2007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.po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0" w:after="0" w:line="249" w:lineRule="exact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407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52" w:right="46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.II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2" w:after="0" w:line="252" w:lineRule="exact"/>
        <w:ind w:left="1296" w:right="60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1296" w:right="1709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2014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ok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hyperlink r:id="rId27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po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go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v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20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1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4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non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  <w:t> </w:t>
        </w:r>
      </w:hyperlink>
      <w:hyperlink r:id="rId28"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pd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f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</w:rPr>
        </w:r>
      </w:hyperlink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Fa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III.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7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33.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1985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Fo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196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&amp;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2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</w:p>
    <w:p>
      <w:pPr>
        <w:spacing w:before="3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6" w:lineRule="auto"/>
        <w:ind w:left="1296" w:right="460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010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3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3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&amp;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hu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hyperlink r:id="rId29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doc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en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ah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6"/>
            <w:w w:val="100"/>
          </w:rPr>
          <w:t> </w:t>
        </w:r>
      </w:hyperlink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2" w:lineRule="exact"/>
        <w:ind w:left="1296" w:right="817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hyperlink r:id="rId30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apak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og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be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7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an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j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pe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j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  <w:t> </w:t>
        </w:r>
      </w:hyperlink>
      <w:hyperlink r:id="rId31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aa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on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dak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ah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</w:hyperlink>
    </w:p>
    <w:p>
      <w:pPr>
        <w:spacing w:before="0" w:after="0" w:line="248" w:lineRule="exact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hyperlink r:id="rId32">
        <w:r>
          <w:rPr>
            <w:rFonts w:ascii="Arial" w:hAnsi="Arial" w:cs="Arial" w:eastAsia="Arial"/>
            <w:sz w:val="22"/>
            <w:szCs w:val="22"/>
            <w:spacing w:val="-1"/>
            <w:u w:val="single" w:color="000000"/>
          </w:rPr>
          <w:t> </w:t>
        </w:r>
        <w:r>
          <w:rPr>
            <w:rFonts w:ascii="Arial" w:hAnsi="Arial" w:cs="Arial" w:eastAsia="Arial"/>
            <w:sz w:val="22"/>
            <w:szCs w:val="22"/>
            <w:spacing w:val="-1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3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71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1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</w:rPr>
          <w:t> </w:t>
        </w:r>
      </w:hyperlink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96" w:right="589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hyperlink r:id="rId33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goog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pos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gh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4"/>
            <w:w w:val="100"/>
            <w:u w:val="single" w:color="000000"/>
          </w:rPr>
          <w:t>%</w:t>
        </w:r>
        <w:r>
          <w:rPr>
            <w:rFonts w:ascii="Arial" w:hAnsi="Arial" w:cs="Arial" w:eastAsia="Arial"/>
            <w:sz w:val="22"/>
            <w:szCs w:val="22"/>
            <w:spacing w:val="-4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3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f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=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tt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://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  <w:t> </w:t>
        </w:r>
      </w:hyperlink>
      <w:hyperlink r:id="rId34"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beau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j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62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bah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be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k?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v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=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1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</w:hyperlink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751" w:footer="0" w:top="960" w:bottom="280" w:left="1680" w:right="1600"/>
          <w:headerReference w:type="default" r:id="rId26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52" w:lineRule="exact"/>
        <w:ind w:left="1296" w:right="676" w:firstLine="-70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</w:rPr>
      </w:r>
      <w:hyperlink r:id="rId35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: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w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goog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os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ha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.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c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o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ga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dup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eb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  <w:t> </w:t>
        </w:r>
      </w:hyperlink>
      <w:hyperlink r:id="rId36"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bu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uk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h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y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l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3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bag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5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b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i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r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-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d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k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ha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t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n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  <w:t>/</w:t>
        </w:r>
        <w:r>
          <w:rPr>
            <w:rFonts w:ascii="Arial" w:hAnsi="Arial" w:cs="Arial" w:eastAsia="Arial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a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  <w:t>m</w:t>
        </w:r>
        <w:r>
          <w:rPr>
            <w:rFonts w:ascii="Arial" w:hAnsi="Arial" w:cs="Arial" w:eastAsia="Arial"/>
            <w:sz w:val="22"/>
            <w:szCs w:val="22"/>
            <w:spacing w:val="5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?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e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  <w:t>s</w:t>
        </w:r>
        <w:r>
          <w:rPr>
            <w:rFonts w:ascii="Arial" w:hAnsi="Arial" w:cs="Arial" w:eastAsia="Arial"/>
            <w:sz w:val="22"/>
            <w:szCs w:val="22"/>
            <w:spacing w:val="2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2"/>
            <w:w w:val="100"/>
            <w:u w:val="single" w:color="000000"/>
          </w:rPr>
          <w:t>p</w:t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  <w:t>v</w:t>
        </w:r>
        <w:r>
          <w:rPr>
            <w:rFonts w:ascii="Arial" w:hAnsi="Arial" w:cs="Arial" w:eastAsia="Arial"/>
            <w:sz w:val="22"/>
            <w:szCs w:val="22"/>
            <w:spacing w:val="6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-4"/>
            <w:w w:val="100"/>
            <w:u w:val="single" w:color="000000"/>
          </w:rPr>
          <w:t>=</w:t>
        </w:r>
        <w:r>
          <w:rPr>
            <w:rFonts w:ascii="Arial" w:hAnsi="Arial" w:cs="Arial" w:eastAsia="Arial"/>
            <w:sz w:val="22"/>
            <w:szCs w:val="22"/>
            <w:spacing w:val="-4"/>
            <w:w w:val="100"/>
            <w:u w:val="single" w:color="000000"/>
          </w:rPr>
        </w:r>
        <w:r>
          <w:rPr>
            <w:rFonts w:ascii="Arial" w:hAnsi="Arial" w:cs="Arial" w:eastAsia="Arial"/>
            <w:sz w:val="22"/>
            <w:szCs w:val="22"/>
            <w:spacing w:val="0"/>
            <w:w w:val="100"/>
            <w:u w:val="single" w:color="000000"/>
          </w:rPr>
          <w:t>1</w:t>
        </w:r>
        <w:r>
          <w:rPr>
            <w:rFonts w:ascii="Arial" w:hAnsi="Arial" w:cs="Arial" w:eastAsia="Arial"/>
            <w:sz w:val="22"/>
            <w:szCs w:val="22"/>
            <w:spacing w:val="-3"/>
            <w:w w:val="100"/>
          </w:rPr>
          <w:t> </w:t>
        </w:r>
      </w:hyperlink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2018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2013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Ten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3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2005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6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Tekno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4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ndon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3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37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3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96" w:right="458" w:firstLine="-70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angg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uk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Josh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3.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5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2017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un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6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56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6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ed</w:t>
      </w:r>
      <w:r>
        <w:rPr>
          <w:rFonts w:ascii="Arial" w:hAnsi="Arial" w:cs="Arial" w:eastAsia="Arial"/>
          <w:sz w:val="22"/>
          <w:szCs w:val="22"/>
          <w:spacing w:val="-5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51" w:footer="0" w:top="960" w:bottom="280" w:left="1680" w:right="16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240" w:lineRule="auto"/>
        <w:ind w:left="347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PERS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256" w:right="42" w:firstLine="-1136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UD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  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ah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0" w:right="-20"/>
        <w:jc w:val="left"/>
        <w:tabs>
          <w:tab w:pos="11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80" w:right="-20"/>
        <w:jc w:val="left"/>
        <w:tabs>
          <w:tab w:pos="11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075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15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39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Te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475" w:right="3439"/>
        <w:jc w:val="center"/>
        <w:tabs>
          <w:tab w:pos="45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  <w:tab/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208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28" w:right="379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43" w:right="371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48" w:right="261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da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aga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087" w:right="3052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1973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12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6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94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002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184" w:right="3147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J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931" w:right="289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enk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09" w:lineRule="auto"/>
        <w:ind w:left="3076" w:right="3048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asn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ah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1962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42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9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95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001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0" w:footer="0" w:top="1560" w:bottom="280" w:left="1440" w:right="1600"/>
          <w:headerReference w:type="default" r:id="rId37"/>
          <w:pgSz w:w="11920" w:h="168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51" w:footer="0" w:top="960" w:bottom="280" w:left="1680" w:right="1040"/>
          <w:headerReference w:type="default" r:id="rId38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3308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BA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PE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GE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AHAN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</w:t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040"/>
          <w:cols w:num="2" w:equalWidth="0">
            <w:col w:w="5809" w:space="2071"/>
            <w:col w:w="1320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360" w:lineRule="auto"/>
        <w:ind w:left="1296" w:right="4691" w:firstLine="-708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3" w:after="0" w:line="240" w:lineRule="auto"/>
        <w:ind w:left="1356" w:right="-20"/>
        <w:jc w:val="left"/>
        <w:tabs>
          <w:tab w:pos="1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√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827" w:right="2211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8" w:lineRule="exact"/>
        <w:ind w:left="1356" w:right="-20"/>
        <w:jc w:val="left"/>
        <w:tabs>
          <w:tab w:pos="18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)</w:t>
        <w:tab/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Ja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ab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ke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ahu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right="150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149994pt;margin-top:-454.145142pt;width:354.952pt;height:461.301pt;mso-position-horizontal-relative:page;mso-position-vertical-relative:paragraph;z-index:-1194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2" w:hRule="exact"/>
                    </w:trPr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11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906" w:right="188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PER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7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AAN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66" w:right="15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B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58" w:right="152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1148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1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03" w:right="-20"/>
                          <w:jc w:val="left"/>
                          <w:tabs>
                            <w:tab w:pos="1140" w:val="left"/>
                            <w:tab w:pos="2220" w:val="left"/>
                            <w:tab w:pos="2860" w:val="left"/>
                            <w:tab w:pos="4080" w:val="left"/>
                            <w:tab w:pos="4780" w:val="left"/>
                          </w:tabs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364" w:lineRule="auto"/>
                          <w:ind w:left="103" w:right="43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seca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ehk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2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38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ne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M</w:t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3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08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</w:p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ne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08" w:space="0" w:color="000000"/>
                          <w:bottom w:val="single" w:sz="5.608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08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72" w:hRule="exact"/>
                    </w:trPr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4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ebs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ec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</w:p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edar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5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</w:p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6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38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Jen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band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.</w:t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08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528" w:hRule="exact"/>
                    </w:trPr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7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9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2" w:lineRule="auto"/>
                          <w:ind w:left="103" w:right="67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  <w:i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pa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  <w:i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  <w:i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pat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seb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08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8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aha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band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  <w:i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772" w:hRule="exact"/>
                    </w:trPr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78" w:right="156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9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6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7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ng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pad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.</w:t>
                        </w:r>
                      </w:p>
                    </w:tc>
                    <w:tc>
                      <w:tcPr>
                        <w:tcW w:w="568" w:type="dxa"/>
                        <w:gridSpan w:val="2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single" w:sz="5.6" w:space="0" w:color="000000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952" w:hRule="exact"/>
                    </w:trPr>
                    <w:tc>
                      <w:tcPr>
                        <w:tcW w:w="560" w:type="dxa"/>
                        <w:vMerge w:val="restart"/>
                        <w:tcBorders>
                          <w:top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55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388" w:type="dxa"/>
                        <w:vMerge w:val="restart"/>
                        <w:tcBorders>
                          <w:top w:val="single" w:sz="5.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spacing w:before="0" w:after="0" w:line="242" w:lineRule="exact"/>
                          <w:ind w:left="10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6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4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ond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ang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364" w:lineRule="auto"/>
                          <w:ind w:left="103" w:right="47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ba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papa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  <w:i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  <w:i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  <w:i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  <w:i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5"/>
                            <w:w w:val="100"/>
                            <w:i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  <w:i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8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had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top w:val="single" w:sz="5.6" w:space="0" w:color="000000"/>
                          <w:left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9" w:type="dxa"/>
                        <w:tcBorders>
                          <w:top w:val="single" w:sz="5.6" w:space="0" w:color="000000"/>
                          <w:bottom w:val="nil" w:sz="6" w:space="0" w:color="auto"/>
                          <w:left w:val="nil" w:sz="6" w:space="0" w:color="auto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60" w:type="dxa"/>
                        <w:tcBorders>
                          <w:top w:val="single" w:sz="5.6" w:space="0" w:color="000000"/>
                          <w:bottom w:val="nil" w:sz="6" w:space="0" w:color="auto"/>
                          <w:left w:val="single" w:sz="4.008" w:space="0" w:color="000000"/>
                          <w:right w:val="single" w:sz="4.008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560" w:type="dxa"/>
                        <w:vMerge/>
                        <w:tcBorders>
                          <w:bottom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388" w:type="dxa"/>
                        <w:vMerge/>
                        <w:tcBorders>
                          <w:bottom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9" w:type="dxa"/>
                        <w:vMerge/>
                        <w:tcBorders>
                          <w:bottom w:val="single" w:sz="4" w:space="0" w:color="000000"/>
                          <w:left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39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588" w:right="-20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0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2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39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4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√</w:t>
      </w:r>
      <w:r>
        <w:rPr>
          <w:rFonts w:ascii="Arial" w:hAnsi="Arial" w:cs="Arial" w:eastAsia="Arial"/>
          <w:sz w:val="22"/>
          <w:szCs w:val="22"/>
          <w:spacing w:val="4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35" w:after="0" w:line="240" w:lineRule="auto"/>
        <w:ind w:left="15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129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994003pt;margin-top:14.598926pt;width:311.758005pt;height:34.194pt;mso-position-horizontal-relative:page;mso-position-vertical-relative:paragraph;z-index:-1194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28" w:hRule="exact"/>
                    </w:trPr>
                    <w:tc>
                      <w:tcPr>
                        <w:tcW w:w="2305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 w:after="0" w:line="240" w:lineRule="auto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anga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3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u</w:t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 w:after="0" w:line="240" w:lineRule="auto"/>
                          <w:ind w:left="106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9" w:after="0" w:line="240" w:lineRule="auto"/>
                          <w:ind w:left="147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356" w:hRule="exact"/>
                    </w:trPr>
                    <w:tc>
                      <w:tcPr>
                        <w:tcW w:w="33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240" w:lineRule="auto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240" w:lineRule="auto"/>
                          <w:ind w:left="151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ju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3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240" w:lineRule="auto"/>
                          <w:ind w:left="1063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S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" w:after="0" w:line="240" w:lineRule="auto"/>
                          <w:ind w:left="147" w:right="-2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anga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5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-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3"/>
                            <w:w w:val="10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spacing w:val="0"/>
                            <w:w w:val="100"/>
                          </w:rPr>
                          <w:t>u</w:t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akan: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70.999985" w:type="dxa"/>
      </w:tblPr>
      <w:tblGrid/>
      <w:tr>
        <w:trPr>
          <w:trHeight w:val="392" w:hRule="exact"/>
        </w:trPr>
        <w:tc>
          <w:tcPr>
            <w:tcW w:w="56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59" w:right="1746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PER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67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46" w:lineRule="exact"/>
              <w:ind w:left="13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68" w:hRule="exact"/>
        </w:trPr>
        <w:tc>
          <w:tcPr>
            <w:tcW w:w="56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1</w:t>
            </w:r>
          </w:p>
        </w:tc>
        <w:tc>
          <w:tcPr>
            <w:tcW w:w="5100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seca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  <w:i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8" w:hRule="exact"/>
        </w:trPr>
        <w:tc>
          <w:tcPr>
            <w:tcW w:w="5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u.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48" w:hRule="exact"/>
        </w:trPr>
        <w:tc>
          <w:tcPr>
            <w:tcW w:w="5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tabs>
                <w:tab w:pos="1280" w:val="left"/>
                <w:tab w:pos="2420" w:val="left"/>
                <w:tab w:pos="3120" w:val="left"/>
                <w:tab w:pos="442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6" w:lineRule="auto"/>
              <w:ind w:left="99" w:right="47"/>
              <w:jc w:val="left"/>
              <w:tabs>
                <w:tab w:pos="1460" w:val="left"/>
                <w:tab w:pos="3000" w:val="left"/>
                <w:tab w:pos="3620" w:val="left"/>
                <w:tab w:pos="442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,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ap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56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4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51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8" w:lineRule="auto"/>
              <w:ind w:left="99" w:right="43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6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6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56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5100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51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8" w:lineRule="auto"/>
              <w:ind w:left="99" w:right="38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6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6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5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baha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pakai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48" w:hRule="exact"/>
        </w:trPr>
        <w:tc>
          <w:tcPr>
            <w:tcW w:w="5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tabs>
                <w:tab w:pos="1460" w:val="left"/>
                <w:tab w:pos="2560" w:val="left"/>
                <w:tab w:pos="3220" w:val="left"/>
                <w:tab w:pos="450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  <w:tab/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2" w:lineRule="auto"/>
              <w:ind w:left="99" w:right="3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4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pasa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5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7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46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5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8" w:lineRule="auto"/>
              <w:ind w:left="99" w:right="46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cabu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5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8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50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8" w:lineRule="auto"/>
              <w:ind w:left="99" w:right="49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edar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6" w:hRule="exact"/>
        </w:trPr>
        <w:tc>
          <w:tcPr>
            <w:tcW w:w="56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8" w:right="16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9</w:t>
            </w:r>
          </w:p>
        </w:tc>
        <w:tc>
          <w:tcPr>
            <w:tcW w:w="5100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enge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ca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band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751" w:footer="0" w:top="960" w:bottom="280" w:left="1680" w:right="1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70.999985" w:type="dxa"/>
      </w:tblPr>
      <w:tblGrid/>
      <w:tr>
        <w:trPr>
          <w:trHeight w:val="388" w:hRule="exact"/>
        </w:trPr>
        <w:tc>
          <w:tcPr>
            <w:tcW w:w="56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00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6" w:hRule="exact"/>
        </w:trPr>
        <w:tc>
          <w:tcPr>
            <w:tcW w:w="564" w:type="dxa"/>
            <w:tcBorders>
              <w:top w:val="single" w:sz="5.608" w:space="0" w:color="000000"/>
              <w:bottom w:val="single" w:sz="4.0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10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100" w:type="dxa"/>
            <w:tcBorders>
              <w:top w:val="single" w:sz="5.608" w:space="0" w:color="000000"/>
              <w:bottom w:val="single" w:sz="4.0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47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5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  </w:t>
            </w:r>
            <w:r>
              <w:rPr>
                <w:rFonts w:ascii="Arial" w:hAnsi="Arial" w:cs="Arial" w:eastAsia="Arial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8" w:lineRule="auto"/>
              <w:ind w:left="99" w:right="39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uga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pad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568" w:type="dxa"/>
            <w:tcBorders>
              <w:top w:val="single" w:sz="5.608" w:space="0" w:color="000000"/>
              <w:bottom w:val="single" w:sz="4.0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4.0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68" w:type="dxa"/>
            <w:tcBorders>
              <w:top w:val="single" w:sz="5.608" w:space="0" w:color="000000"/>
              <w:bottom w:val="single" w:sz="4.008" w:space="0" w:color="000000"/>
              <w:left w:val="single" w:sz="4" w:space="0" w:color="000000"/>
              <w:right w:val="single" w:sz="4.008" w:space="0" w:color="000000"/>
            </w:tcBorders>
          </w:tcPr>
          <w:p>
            <w:pPr/>
            <w:rPr/>
          </w:p>
        </w:tc>
        <w:tc>
          <w:tcPr>
            <w:tcW w:w="644" w:type="dxa"/>
            <w:tcBorders>
              <w:top w:val="single" w:sz="5.608" w:space="0" w:color="000000"/>
              <w:bottom w:val="single" w:sz="4.008" w:space="0" w:color="000000"/>
              <w:left w:val="single" w:sz="4.008" w:space="0" w:color="000000"/>
              <w:right w:val="single" w:sz="4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751" w:footer="0" w:top="960" w:bottom="280" w:left="1680" w:right="160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1" w:lineRule="exact"/>
        <w:ind w:right="98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52" w:lineRule="exact"/>
        <w:ind w:left="1440" w:right="5350" w:firstLine="-852"/>
        <w:jc w:val="left"/>
        <w:tabs>
          <w:tab w:pos="1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  <w:tab/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DAKA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:</w:t>
      </w:r>
    </w:p>
    <w:p>
      <w:pPr>
        <w:spacing w:before="0" w:after="0" w:line="248" w:lineRule="exact"/>
        <w:ind w:left="1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3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√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3" w:after="0" w:line="240" w:lineRule="auto"/>
        <w:ind w:left="17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akan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14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Ja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deng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70.999985" w:type="dxa"/>
      </w:tblPr>
      <w:tblGrid/>
      <w:tr>
        <w:trPr>
          <w:trHeight w:val="38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03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2227" w:right="221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PER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203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7"/>
                <w:w w:val="100"/>
              </w:rPr>
              <w:t>YA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03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772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1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?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48" w:hRule="exact"/>
        </w:trPr>
        <w:tc>
          <w:tcPr>
            <w:tcW w:w="54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60" w:lineRule="auto"/>
              <w:ind w:left="99" w:right="5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gun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8" w:hRule="exact"/>
        </w:trPr>
        <w:tc>
          <w:tcPr>
            <w:tcW w:w="54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603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kada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4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bah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ebu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3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3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saa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52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56" w:lineRule="auto"/>
              <w:ind w:left="99" w:right="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dapa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5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6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76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7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8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-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360" w:lineRule="auto"/>
              <w:ind w:left="99" w:right="60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ebu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bah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a?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48" w:hRule="exact"/>
        </w:trPr>
        <w:tc>
          <w:tcPr>
            <w:tcW w:w="54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70" w:right="152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9</w:t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5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5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gu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6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5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ho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51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B</w:t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1142" w:hRule="exact"/>
        </w:trPr>
        <w:tc>
          <w:tcPr>
            <w:tcW w:w="54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147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10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3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2" w:lineRule="exact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apo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5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5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5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57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du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ah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be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seca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ke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ad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ha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j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ua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  <w:i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  <w:i/>
              </w:rPr>
              <w:t>shop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)?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0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86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751" w:footer="0" w:top="960" w:bottom="280" w:left="1680" w:right="940"/>
          <w:pgSz w:w="11920" w:h="1684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0.399039pt;height:417.96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39"/>
          <w:pgMar w:header="751" w:footer="0" w:top="1520" w:bottom="280" w:left="1680" w:right="940"/>
          <w:headerReference w:type="default" r:id="rId39"/>
          <w:pgSz w:w="11920" w:h="1684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40"/>
          <w:pgMar w:header="747" w:footer="0" w:top="1660" w:bottom="280" w:left="1680" w:right="940"/>
          <w:headerReference w:type="default" r:id="rId41"/>
          <w:pgSz w:w="11920" w:h="16840"/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4B4D"/>
          <w:spacing w:val="0"/>
          <w:w w:val="94"/>
          <w:b/>
          <w:bCs/>
        </w:rPr>
        <w:t>K!MENKES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23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  <w:b/>
          <w:bCs/>
        </w:rPr>
        <w:t>'!o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97"/>
          <w:b/>
          <w:bCs/>
        </w:rPr>
        <w:t>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9" w:after="0" w:line="240" w:lineRule="auto"/>
        <w:ind w:right="-13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4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-16"/>
          <w:w w:val="14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2"/>
        </w:rPr>
        <w:t>runpu:an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5" w:after="0" w:line="240" w:lineRule="auto"/>
        <w:ind w:right="131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20"/>
        </w:rPr>
        <w:t>Pmhal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0"/>
          <w:w w:val="78"/>
          <w:b/>
          <w:bCs/>
        </w:rPr>
        <w:t>KEMENTERIA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0"/>
          <w:w w:val="7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41"/>
          <w:w w:val="7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0"/>
          <w:w w:val="78"/>
          <w:b/>
          <w:bCs/>
        </w:rPr>
        <w:t>KESEHATA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0"/>
          <w:w w:val="78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-10"/>
          <w:w w:val="78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94B4D"/>
          <w:spacing w:val="0"/>
          <w:w w:val="79"/>
          <w:b/>
          <w:bCs/>
        </w:rPr>
        <w:t>REPUBLIK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176" w:lineRule="exact"/>
        <w:ind w:left="606" w:right="290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BADA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20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PENGEMBANGA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26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DAN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2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PEMBERDAYAAN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4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SUMBERDAY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37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MANUSI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8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B4D"/>
          <w:spacing w:val="0"/>
          <w:w w:val="83"/>
          <w:b/>
          <w:bCs/>
        </w:rPr>
        <w:t>KESEHATAN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3" w:lineRule="exact"/>
        <w:ind w:left="344" w:right="264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8"/>
          <w:b/>
          <w:bCs/>
        </w:rPr>
        <w:t>POLI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-3"/>
          <w:w w:val="88"/>
          <w:b/>
          <w:bCs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67696B"/>
          <w:spacing w:val="1"/>
          <w:w w:val="88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8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16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5"/>
          <w:w w:val="83"/>
          <w:b/>
          <w:bCs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67696B"/>
          <w:spacing w:val="0"/>
          <w:w w:val="83"/>
          <w:b/>
          <w:bCs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7696B"/>
          <w:spacing w:val="2"/>
          <w:w w:val="83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3"/>
          <w:b/>
          <w:bCs/>
        </w:rPr>
        <w:t>EHATA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3"/>
          <w:b/>
          <w:bCs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-4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3"/>
          <w:b/>
          <w:bCs/>
        </w:rPr>
        <w:t>KEMENKE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3"/>
          <w:b/>
          <w:bCs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33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94B4D"/>
          <w:spacing w:val="0"/>
          <w:w w:val="87"/>
          <w:b/>
          <w:bCs/>
        </w:rPr>
        <w:t>MEDAN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252" w:lineRule="auto"/>
        <w:ind w:left="401" w:right="2706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Jarnr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lJintt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5"/>
          <w:w w:val="195"/>
        </w:rPr>
        <w:t>·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77"/>
        </w:rPr>
        <w:t>io..M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67696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35"/>
        </w:rPr>
        <w:t>1'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"/>
          <w:w w:val="13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72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36"/>
        </w:rPr>
        <w:t>K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36"/>
        </w:rPr>
        <w:t>d</w:t>
      </w:r>
      <w:r>
        <w:rPr>
          <w:rFonts w:ascii="Arial" w:hAnsi="Arial" w:cs="Arial" w:eastAsia="Arial"/>
          <w:sz w:val="12"/>
          <w:szCs w:val="12"/>
          <w:color w:val="67696B"/>
          <w:spacing w:val="15"/>
          <w:w w:val="13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28"/>
        </w:rPr>
        <w:t>l'•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28"/>
        </w:rPr>
        <w:t>h</w:t>
      </w:r>
      <w:r>
        <w:rPr>
          <w:rFonts w:ascii="Arial" w:hAnsi="Arial" w:cs="Arial" w:eastAsia="Arial"/>
          <w:sz w:val="12"/>
          <w:szCs w:val="12"/>
          <w:color w:val="67696B"/>
          <w:spacing w:val="-10"/>
          <w:w w:val="12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Meda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0"/>
        </w:rPr>
        <w:t>runtunga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-3"/>
          <w:w w:val="110"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</w:rPr>
        <w:t>Kod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67696B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</w:rPr>
        <w:t>Pos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7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9"/>
          <w:w w:val="107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494B4D"/>
          <w:spacing w:val="0"/>
          <w:w w:val="107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94B4D"/>
          <w:spacing w:val="-13"/>
          <w:w w:val="107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2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lclcpon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S36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633-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fax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9"/>
        </w:rPr>
        <w:t>061-S368644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96" w:right="5073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3"/>
          <w:b/>
          <w:bCs/>
        </w:rPr>
        <w:t>\lohu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3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9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l.ti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Pcnelithe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3"/>
          <w:b/>
          <w:bCs/>
        </w:rPr>
        <w:t>\taha'i..'""a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183" w:right="4818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.lur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2"/>
          <w:b/>
          <w:bCs/>
        </w:rPr>
        <w:t>l•nrrn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9"/>
          <w:w w:val="92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67696B"/>
          <w:spacing w:val="0"/>
          <w:w w:val="198"/>
          <w:b/>
          <w:bCs/>
        </w:rPr>
        <w:t>i</w:t>
      </w:r>
      <w:r>
        <w:rPr>
          <w:rFonts w:ascii="Arial" w:hAnsi="Arial" w:cs="Arial" w:eastAsia="Arial"/>
          <w:sz w:val="12"/>
          <w:szCs w:val="12"/>
          <w:color w:val="67696B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1"/>
          <w:b/>
          <w:bCs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1"/>
          <w:b/>
          <w:bCs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1"/>
          <w:b/>
          <w:bCs/>
        </w:rPr>
        <w:t>ohckk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1"/>
          <w:b/>
          <w:bCs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3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3"/>
          <w:b/>
          <w:bCs/>
        </w:rPr>
        <w:t>h.tm(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2"/>
          <w:b/>
          <w:bCs/>
        </w:rPr>
        <w:t>'nkts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" w:right="6414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4"/>
        </w:rPr>
        <w:t>Kcpada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157" w:right="5700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Kcpala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21"/>
        </w:rPr>
        <w:t>llm,,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0"/>
        </w:rPr>
        <w:t>Pcnd1d1k.m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50" w:right="6396"/>
        <w:jc w:val="both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C7C8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1"/>
          <w:szCs w:val="11"/>
          <w:color w:val="7C7C8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7C7C8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7C7C8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7C7C80"/>
          <w:spacing w:val="0"/>
          <w:w w:val="147"/>
          <w:b/>
          <w:bCs/>
        </w:rPr>
        <w:t>\</w:t>
      </w:r>
      <w:r>
        <w:rPr>
          <w:rFonts w:ascii="Arial" w:hAnsi="Arial" w:cs="Arial" w:eastAsia="Arial"/>
          <w:sz w:val="11"/>
          <w:szCs w:val="11"/>
          <w:color w:val="7C7C80"/>
          <w:spacing w:val="41"/>
          <w:w w:val="147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7C7C80"/>
          <w:spacing w:val="0"/>
          <w:w w:val="111"/>
          <w:b/>
          <w:bCs/>
        </w:rPr>
        <w:t>\umut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" w:after="0" w:line="240" w:lineRule="auto"/>
        <w:ind w:left="150" w:right="5795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Jl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77"/>
        </w:rPr>
        <w:t>C'1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77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8"/>
          <w:w w:val="7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01tlf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31"/>
        </w:rPr>
        <w:t>:\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31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"/>
          <w:w w:val="1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31"/>
        </w:rPr>
        <w:t>l-D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9" w:lineRule="exact"/>
        <w:ind w:left="157" w:right="6925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E8E93"/>
          <w:spacing w:val="0"/>
          <w:w w:val="100"/>
        </w:rPr>
        <w:t>Dl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40" w:lineRule="auto"/>
        <w:ind w:left="26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22"/>
        </w:rPr>
        <w:t>\lcdan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4" w:right="6217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5"/>
          <w:b/>
          <w:bCs/>
        </w:rPr>
        <w:t>Dcnga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73"/>
          <w:b/>
          <w:bCs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"/>
          <w:w w:val="73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73"/>
          <w:b/>
          <w:bCs/>
        </w:rPr>
        <w:t>.,.Hmat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3" w:after="0" w:line="360" w:lineRule="auto"/>
        <w:ind w:left="150" w:right="1634" w:firstLine="13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Dalam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r.Ulgka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E8E93"/>
          <w:spacing w:val="0"/>
          <w:w w:val="82"/>
          <w:b/>
          <w:bCs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8E8E93"/>
          <w:spacing w:val="0"/>
          <w:w w:val="82"/>
          <w:b/>
          <w:bCs/>
        </w:rPr>
        <w:t>&lt;</w:t>
      </w:r>
      <w:r>
        <w:rPr>
          <w:rFonts w:ascii="Times New Roman" w:hAnsi="Times New Roman" w:cs="Times New Roman" w:eastAsia="Times New Roman"/>
          <w:sz w:val="14"/>
          <w:szCs w:val="14"/>
          <w:color w:val="8E8E93"/>
          <w:spacing w:val="0"/>
          <w:w w:val="82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E8E93"/>
          <w:spacing w:val="4"/>
          <w:w w:val="82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Jatan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akadctm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83"/>
        </w:rPr>
        <w:t>d1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9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Jurusa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8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4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83"/>
        </w:rPr>
        <w:t>11mas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83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83"/>
        </w:rPr>
        <w:t>P&lt;lltekkc&gt;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Kemc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nke&gt;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0"/>
        </w:rPr>
        <w:t>\ledan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0"/>
        </w:rPr>
        <w:t>maha"&gt;wa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39"/>
        </w:rPr>
        <w:t>d"'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3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4"/>
          <w:w w:val="13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1bk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81"/>
        </w:rPr>
        <w:t>U1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81"/>
        </w:rPr>
        <w:t>   </w:t>
      </w:r>
      <w:r>
        <w:rPr>
          <w:rFonts w:ascii="Arial" w:hAnsi="Arial" w:cs="Arial" w:eastAsia="Arial"/>
          <w:sz w:val="12"/>
          <w:szCs w:val="12"/>
          <w:color w:val="8E8E93"/>
          <w:spacing w:val="12"/>
          <w:w w:val="8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mela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an,lka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26"/>
        </w:rPr>
        <w:t>pen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3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22"/>
          <w:w w:val="13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E8E93"/>
          <w:spacing w:val="0"/>
          <w:w w:val="163"/>
        </w:rPr>
        <w:t>)</w:t>
      </w:r>
      <w:r>
        <w:rPr>
          <w:rFonts w:ascii="Arial" w:hAnsi="Arial" w:cs="Arial" w:eastAsia="Arial"/>
          <w:sz w:val="9"/>
          <w:szCs w:val="9"/>
          <w:color w:val="8E8E93"/>
          <w:spacing w:val="0"/>
          <w:w w:val="163"/>
        </w:rPr>
        <w:t>ill!!\</w:t>
      </w:r>
      <w:r>
        <w:rPr>
          <w:rFonts w:ascii="Arial" w:hAnsi="Arial" w:cs="Arial" w:eastAsia="Arial"/>
          <w:sz w:val="9"/>
          <w:szCs w:val="9"/>
          <w:color w:val="8E8E93"/>
          <w:spacing w:val="18"/>
          <w:w w:val="163"/>
        </w:rPr>
        <w:t> 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88"/>
        </w:rPr>
        <w:t>W&lt;"Tllpaka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88"/>
        </w:rPr>
        <w:t>n</w:t>
      </w:r>
      <w:r>
        <w:rPr>
          <w:rFonts w:ascii="Arial" w:hAnsi="Arial" w:cs="Arial" w:eastAsia="Arial"/>
          <w:sz w:val="12"/>
          <w:szCs w:val="12"/>
          <w:color w:val="8E8E93"/>
          <w:spacing w:val="27"/>
          <w:w w:val="88"/>
        </w:rPr>
        <w:t> 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100"/>
        </w:rPr>
        <w:t>bag•an</w:t>
      </w:r>
      <w:r>
        <w:rPr>
          <w:rFonts w:ascii="Arial" w:hAnsi="Arial" w:cs="Arial" w:eastAsia="Arial"/>
          <w:sz w:val="12"/>
          <w:szCs w:val="12"/>
          <w:color w:val="8E8E9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4"/>
        </w:rPr>
        <w:t>kunkulw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D-Ill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Fannasi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7"/>
        </w:rPr>
        <w:t>maka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2"/>
        </w:rPr>
        <w:t>dcnga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57"/>
        </w:rPr>
        <w:t>1111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8"/>
          <w:w w:val="5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kam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8"/>
          <w:w w:val="10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moho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18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39"/>
          <w:w w:val="100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dapat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7"/>
        </w:rPr>
        <w:t>mengiZinka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untu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2"/>
        </w:rPr>
        <w:t>melakuka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2"/>
        </w:rPr>
        <w:t>penehua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16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7C7C80"/>
          <w:spacing w:val="0"/>
          <w:w w:val="80"/>
        </w:rPr>
        <w:t>dJ</w:t>
      </w:r>
      <w:r>
        <w:rPr>
          <w:rFonts w:ascii="Arial" w:hAnsi="Arial" w:cs="Arial" w:eastAsia="Arial"/>
          <w:sz w:val="13"/>
          <w:szCs w:val="13"/>
          <w:color w:val="7C7C80"/>
          <w:spacing w:val="0"/>
          <w:w w:val="80"/>
        </w:rPr>
        <w:t> </w:t>
      </w:r>
      <w:r>
        <w:rPr>
          <w:rFonts w:ascii="Arial" w:hAnsi="Arial" w:cs="Arial" w:eastAsia="Arial"/>
          <w:sz w:val="13"/>
          <w:szCs w:val="13"/>
          <w:color w:val="7C7C80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7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7"/>
        </w:rPr>
        <w:t>fK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20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7"/>
        </w:rPr>
        <w:t>Ncgeri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12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3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6" w:after="0" w:line="240" w:lineRule="auto"/>
        <w:ind w:left="208" w:right="3123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35"/>
        </w:rPr>
        <w:t>1edar.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35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21"/>
          <w:w w:val="13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4"/>
        </w:rPr>
        <w:t>llapal.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7"/>
          <w:w w:val="94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4"/>
        </w:rPr>
        <w:t>lb1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85"/>
        </w:rPr>
        <w:t>p11npm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\dapu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n:una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n1.1ha.'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""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6"/>
        </w:rPr>
        <w:t>tcrsebut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8"/>
          <w:w w:val="10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6"/>
        </w:rPr>
        <w:t>adalah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25" w:lineRule="exact"/>
        <w:ind w:left="958" w:right="577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294.21817pt;margin-top:4.559622pt;width:46.472729pt;height:5.890909pt;mso-position-horizontal-relative:page;mso-position-vertical-relative:paragraph;z-index:-11938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62"/>
          <w:b/>
          <w:bCs/>
          <w:position w:val="-2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62"/>
          <w:b/>
          <w:bCs/>
          <w:position w:val="-2"/>
        </w:rPr>
        <w:t>\\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62"/>
          <w:b/>
          <w:bCs/>
          <w:position w:val="-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28"/>
          <w:w w:val="162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80"/>
          <w:position w:val="-2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772" w:right="-20"/>
        <w:jc w:val="left"/>
        <w:tabs>
          <w:tab w:pos="42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color w:val="7C7C80"/>
          <w:w w:val="141"/>
          <w:b/>
          <w:bCs/>
          <w:position w:val="-1"/>
        </w:rPr>
        <w:t>\</w:t>
      </w:r>
      <w:r>
        <w:rPr>
          <w:rFonts w:ascii="Arial" w:hAnsi="Arial" w:cs="Arial" w:eastAsia="Arial"/>
          <w:sz w:val="11"/>
          <w:szCs w:val="11"/>
          <w:color w:val="7C7C80"/>
          <w:w w:val="142"/>
          <w:b/>
          <w:bCs/>
          <w:position w:val="-1"/>
        </w:rPr>
        <w:t>1</w:t>
      </w:r>
      <w:r>
        <w:rPr>
          <w:rFonts w:ascii="Arial" w:hAnsi="Arial" w:cs="Arial" w:eastAsia="Arial"/>
          <w:sz w:val="11"/>
          <w:szCs w:val="11"/>
          <w:color w:val="7C7C80"/>
          <w:spacing w:val="-1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9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SIS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\\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17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48"/>
          <w:position w:val="-1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35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48"/>
          <w:b/>
          <w:bCs/>
          <w:position w:val="4"/>
        </w:rPr>
        <w:t>JlDlL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2" w:equalWidth="0">
            <w:col w:w="1799" w:space="244"/>
            <w:col w:w="72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fnnk1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Yelmkc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8"/>
        </w:rPr>
        <w:t>Sarag1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right="64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\l\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4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P07H90'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20"/>
        </w:rPr>
        <w:t>019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2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\13}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Handa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7"/>
          <w:w w:val="100"/>
        </w:rPr>
        <w:t>}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4"/>
        </w:rPr>
        <w:t>Smaga,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8E8E93"/>
          <w:w w:val="91"/>
        </w:rPr>
        <w:t>SS,</w:t>
      </w:r>
      <w:r>
        <w:rPr>
          <w:rFonts w:ascii="Arial" w:hAnsi="Arial" w:cs="Arial" w:eastAsia="Arial"/>
          <w:sz w:val="12"/>
          <w:szCs w:val="12"/>
          <w:color w:val="8E8E93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79"/>
        </w:rPr>
        <w:t>1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79"/>
        </w:rPr>
        <w:t>\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79"/>
        </w:rPr>
        <w:t>1</w:t>
      </w:r>
      <w:r>
        <w:rPr>
          <w:rFonts w:ascii="Arial" w:hAnsi="Arial" w:cs="Arial" w:eastAsia="Arial"/>
          <w:sz w:val="12"/>
          <w:szCs w:val="12"/>
          <w:color w:val="8E8E93"/>
          <w:spacing w:val="21"/>
          <w:w w:val="7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6"/>
        </w:rPr>
        <w:t>Pd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1615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3"/>
        </w:rPr>
        <w:t>Pengctahuan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3"/>
        </w:rPr>
        <w:t>Stkap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33"/>
          <w:w w:val="11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9"/>
        </w:rPr>
        <w:t>Ttndak.;;;-1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5" w:after="0" w:line="287" w:lineRule="auto"/>
        <w:ind w:right="1702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16"/>
        </w:rPr>
        <w:t>Te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2"/>
          <w:w w:val="116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tan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13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Penggunaa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6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Pc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15"/>
          <w:w w:val="116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6"/>
        </w:rPr>
        <w:t>ama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34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B1btr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\1er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Yan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Dijual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Secara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9"/>
        </w:rPr>
        <w:t>Onlme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Pada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17"/>
        </w:rPr>
        <w:t>SiN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17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2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Jurusa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Tara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4"/>
        </w:rPr>
        <w:t>Kecanukan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4" w:after="0" w:line="136" w:lineRule="exact"/>
        <w:ind w:right="2559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SMK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100"/>
        </w:rPr>
        <w:t>\</w:t>
      </w:r>
      <w:r>
        <w:rPr>
          <w:rFonts w:ascii="Arial" w:hAnsi="Arial" w:cs="Arial" w:eastAsia="Arial"/>
          <w:sz w:val="12"/>
          <w:szCs w:val="12"/>
          <w:color w:val="8E8E93"/>
          <w:spacing w:val="0"/>
          <w:w w:val="100"/>
        </w:rPr>
        <w:t>egen</w:t>
      </w:r>
      <w:r>
        <w:rPr>
          <w:rFonts w:ascii="Arial" w:hAnsi="Arial" w:cs="Arial" w:eastAsia="Arial"/>
          <w:sz w:val="12"/>
          <w:szCs w:val="12"/>
          <w:color w:val="8E8E9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31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8"/>
          <w:w w:val="1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31"/>
        </w:rPr>
        <w:t>"'edan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4660" w:bottom="280" w:left="1680" w:right="940"/>
          <w:cols w:num="3" w:equalWidth="0">
            <w:col w:w="3822" w:space="164"/>
            <w:col w:w="1341" w:space="164"/>
            <w:col w:w="3809"/>
          </w:cols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43" w:after="0" w:line="129" w:lineRule="exact"/>
        <w:ind w:left="2550" w:right="1666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  <w:position w:val="-2"/>
        </w:rPr>
        <w:t>\;ady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  <w:position w:val="-2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49"/>
          <w:position w:val="-2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6"/>
          <w:position w:val="-2"/>
        </w:rPr>
        <w:t>olanda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579" w:right="-69"/>
        <w:jc w:val="left"/>
        <w:tabs>
          <w:tab w:pos="39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43"/>
          <w:position w:val="-2"/>
        </w:rPr>
        <w:t>'1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43"/>
          <w:position w:val="-2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43"/>
          <w:position w:val="-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0"/>
          <w:w w:val="143"/>
          <w:position w:val="-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10"/>
          <w:position w:val="-2"/>
        </w:rPr>
        <w:t>1'07H90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4"/>
          <w:w w:val="110"/>
          <w:position w:val="-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59"/>
          <w:position w:val="-2"/>
        </w:rPr>
        <w:t>048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  <w:position w:val="4"/>
        </w:rPr>
        <w:t>Rosma&gt;an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  <w:position w:val="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5"/>
          <w:position w:val="4"/>
        </w:rPr>
        <w:t>S•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-2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4"/>
          <w:position w:val="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-4"/>
          <w:w w:val="103"/>
          <w:position w:val="4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5"/>
          <w:position w:val="4"/>
        </w:rPr>
        <w:t>onga.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right="456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  <w:position w:val="1"/>
        </w:rPr>
        <w:t>Pd.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91"/>
          <w:position w:val="1"/>
        </w:rPr>
        <w:t>Ke&gt;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1"/>
        </w:rPr>
        <w:t>Garnbaran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1"/>
        </w:rPr>
        <w:t>Pengetahuan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5"/>
        </w:rPr>
        <w:t>S•kap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8" w:after="0" w:line="240" w:lineRule="auto"/>
        <w:ind w:left="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S•swa-s1sw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7"/>
        </w:rPr>
        <w:t>Terhada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7"/>
        </w:rPr>
        <w:t>p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3"/>
          <w:w w:val="11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HIV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AIDS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7696B"/>
          <w:spacing w:val="0"/>
          <w:w w:val="100"/>
        </w:rPr>
        <w:t>dJ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135" w:lineRule="exact"/>
        <w:ind w:left="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SMK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26"/>
        </w:rPr>
        <w:t>:\cgc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26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26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26"/>
        </w:rPr>
        <w:t>Medan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2" w:equalWidth="0">
            <w:col w:w="5132" w:space="352"/>
            <w:col w:w="3816"/>
          </w:cols>
        </w:sectPr>
      </w:pPr>
      <w:rPr/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212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E8E93"/>
          <w:w w:val="113"/>
        </w:rPr>
        <w:t>Jun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3"/>
          <w:w w:val="112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-9"/>
          <w:w w:val="111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0"/>
          <w:w w:val="83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E8E9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E8E93"/>
          <w:spacing w:val="0"/>
          <w:w w:val="112"/>
        </w:rPr>
        <w:t>l.d&gt;aram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right="815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C7C80"/>
          <w:spacing w:val="0"/>
          <w:w w:val="89"/>
          <w:b/>
          <w:bCs/>
        </w:rPr>
        <w:t>f&gt;ohan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8"/>
        </w:rPr>
        <w:t>1'0753901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8"/>
        </w:rPr>
        <w:t>078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7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00"/>
        </w:rPr>
        <w:t>Drs.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4"/>
        </w:rPr>
        <w:t>llotma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C7C80"/>
          <w:spacing w:val="0"/>
          <w:w w:val="114"/>
        </w:rPr>
        <w:t>Suanggang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476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-87"/>
          <w:w w:val="4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100"/>
        </w:rPr>
        <w:t>Pd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0"/>
          <w:w w:val="100"/>
        </w:rPr>
        <w:t>Garnbara</w:t>
      </w:r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Pengetahua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-7"/>
          <w:w w:val="11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94B4D"/>
          <w:spacing w:val="-7"/>
          <w:w w:val="11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13"/>
        </w:rPr>
        <w:t>hadap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2" w:after="0" w:line="240" w:lineRule="auto"/>
        <w:ind w:left="7" w:right="-20"/>
        <w:jc w:val="left"/>
        <w:tabs>
          <w:tab w:pos="1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Bahaya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Narkoba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4"/>
        </w:rPr>
        <w:t>S1swa-s•s"1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2" w:after="0" w:line="158" w:lineRule="exact"/>
        <w:ind w:left="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0"/>
          <w:w w:val="100"/>
        </w:rPr>
        <w:t>SMK</w:t>
      </w:r>
      <w:r>
        <w:rPr>
          <w:rFonts w:ascii="Times New Roman" w:hAnsi="Times New Roman" w:cs="Times New Roman" w:eastAsia="Times New Roman"/>
          <w:sz w:val="14"/>
          <w:szCs w:val="14"/>
          <w:color w:val="7C7C8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Nege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7696B"/>
          <w:spacing w:val="0"/>
          <w:w w:val="106"/>
        </w:rPr>
        <w:t>Medan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3" w:equalWidth="0">
            <w:col w:w="3735" w:space="244"/>
            <w:col w:w="1329" w:space="176"/>
            <w:col w:w="38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13.845718pt;margin-top:110.945457pt;width:400.627014pt;height:534.109089pt;mso-position-horizontal-relative:page;mso-position-vertical-relative:page;z-index:-11939" coordorigin="2277,2219" coordsize="8013,10682">
            <v:shape style="position:absolute;left:2278;top:2219;width:1231;height:1178" type="#_x0000_t75">
              <v:imagedata r:id="rId43" o:title=""/>
            </v:shape>
            <v:shape style="position:absolute;left:6277;top:10460;width:4012;height:2441" type="#_x0000_t75">
              <v:imagedata r:id="rId44" o:title=""/>
            </v:shape>
            <v:group style="position:absolute;left:2303;top:12825;width:3998;height:2" coordorigin="2303,12825" coordsize="3998,2">
              <v:shape style="position:absolute;left:2303;top:12825;width:3998;height:2" coordorigin="2303,12825" coordsize="3998,0" path="m2303,12825l6301,12825e" filled="f" stroked="t" strokeweight="2.617143pt" strokecolor="#879090">
                <v:path arrowok="t"/>
              </v:shape>
            </v:group>
            <v:group style="position:absolute;left:2329;top:3252;width:2;height:9599" coordorigin="2329,3252" coordsize="2,9599">
              <v:shape style="position:absolute;left:2329;top:3252;width:2;height:9599" coordorigin="2329,3252" coordsize="0,9599" path="m2329,12851l2329,3252e" filled="f" stroked="t" strokeweight="2.617143pt" strokecolor="#909077">
                <v:path arrowok="t"/>
              </v:shape>
              <v:shape style="position:absolute;left:3914;top:2225;width:6375;height:3724" type="#_x0000_t75">
                <v:imagedata r:id="rId45" o:title=""/>
              </v:shape>
            </v:group>
            <v:group style="position:absolute;left:2656;top:3903;width:7073;height:2" coordorigin="2656,3903" coordsize="7073,2">
              <v:shape style="position:absolute;left:2656;top:3903;width:7073;height:2" coordorigin="2656,3903" coordsize="7073,0" path="m2656,3903l9729,3903e" filled="f" stroked="t" strokeweight="1.308571pt" strokecolor="#54545B">
                <v:path arrowok="t"/>
              </v:shape>
            </v:group>
            <v:group style="position:absolute;left:3487;top:2287;width:3828;height:2" coordorigin="3487,2287" coordsize="3828,2">
              <v:shape style="position:absolute;left:3487;top:2287;width:3828;height:2" coordorigin="3487,2287" coordsize="3828,0" path="m3487,2287l7315,2287e" filled="f" stroked="t" strokeweight="1.635714pt" strokecolor="#808780">
                <v:path arrowok="t"/>
              </v:shape>
            </v:group>
            <v:group style="position:absolute;left:10223;top:5928;width:2;height:4561" coordorigin="10223,5928" coordsize="2,4561">
              <v:shape style="position:absolute;left:10223;top:5928;width:2;height:4561" coordorigin="10223,5928" coordsize="0,4561" path="m10223,10489l10223,5928e" filled="f" stroked="t" strokeweight="1.635714pt" strokecolor="#938C70">
                <v:path arrowok="t"/>
              </v:shape>
            </v:group>
            <v:group style="position:absolute;left:9291;top:8303;width:2;height:916" coordorigin="9291,8303" coordsize="2,916">
              <v:shape style="position:absolute;left:9291;top:8303;width:2;height:916" coordorigin="9291,8303" coordsize="0,916" path="m9291,9220l9291,8303e" filled="f" stroked="t" strokeweight=".654286pt" strokecolor="#909090">
                <v:path arrowok="t"/>
              </v:shape>
            </v:group>
            <v:group style="position:absolute;left:7106;top:8513;width:2;height:1590" coordorigin="7106,8513" coordsize="2,1590">
              <v:shape style="position:absolute;left:7106;top:8513;width:2;height:1590" coordorigin="7106,8513" coordsize="0,1590" path="m7106,10103l7106,8513e" filled="f" stroked="t" strokeweight=".654286pt" strokecolor="#9C9CA0">
                <v:path arrowok="t"/>
              </v:shape>
            </v:group>
            <v:group style="position:absolute;left:5588;top:9449;width:2;height:1381" coordorigin="5588,9449" coordsize="2,1381">
              <v:shape style="position:absolute;left:5588;top:9449;width:2;height:1381" coordorigin="5588,9449" coordsize="0,1381" path="m5588,10829l5588,9449e" filled="f" stroked="t" strokeweight=".654286pt" strokecolor="#A0A0A3">
                <v:path arrowok="t"/>
              </v:shape>
            </v:group>
            <v:group style="position:absolute;left:3913;top:4646;width:1564;height:2" coordorigin="3913,4646" coordsize="1564,2">
              <v:shape style="position:absolute;left:3913;top:4646;width:1564;height:2" coordorigin="3913,4646" coordsize="1564,0" path="m3913,4646l5476,4646e" filled="f" stroked="t" strokeweight="1.308571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240" w:lineRule="auto"/>
        <w:ind w:left="218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3"/>
        </w:rPr>
        <w:t>l&gt;cnHk•nnla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82"/>
        </w:rPr>
        <w:t>k.m1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8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12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82"/>
        </w:rPr>
        <w:t>WlllJl&lt;Hka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21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3ta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7C7C8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kc•Jasanta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2"/>
        </w:rPr>
        <w:t>}at&gt;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67696B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brul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00"/>
        </w:rPr>
        <w:t>diUcapkrut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8"/>
        </w:rPr>
        <w:t>tcnma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0"/>
          <w:w w:val="113"/>
        </w:rPr>
        <w:t>l.a</w:t>
      </w:r>
      <w:r>
        <w:rPr>
          <w:rFonts w:ascii="Times New Roman" w:hAnsi="Times New Roman" w:cs="Times New Roman" w:eastAsia="Times New Roman"/>
          <w:sz w:val="12"/>
          <w:szCs w:val="12"/>
          <w:color w:val="67696B"/>
          <w:spacing w:val="-4"/>
          <w:w w:val="114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494B4D"/>
          <w:spacing w:val="0"/>
          <w:w w:val="101"/>
        </w:rPr>
        <w:t>llt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2628" w:right="321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89"/>
          <w:b/>
          <w:bCs/>
        </w:rPr>
        <w:t>PEMERINTAH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39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89"/>
          <w:b/>
          <w:bCs/>
        </w:rPr>
        <w:t>PROVI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8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19"/>
          <w:w w:val="8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71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71"/>
          <w:b/>
          <w:bCs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29"/>
          <w:w w:val="7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6484F"/>
          <w:spacing w:val="0"/>
          <w:w w:val="89"/>
          <w:b/>
          <w:bCs/>
        </w:rPr>
        <w:t>UMA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94" w:lineRule="exact"/>
        <w:ind w:left="3782" w:right="3113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46484F"/>
          <w:spacing w:val="0"/>
          <w:w w:val="92"/>
          <w:b/>
          <w:bCs/>
        </w:rPr>
        <w:t>DINAS</w:t>
      </w:r>
      <w:r>
        <w:rPr>
          <w:rFonts w:ascii="Times New Roman" w:hAnsi="Times New Roman" w:cs="Times New Roman" w:eastAsia="Times New Roman"/>
          <w:sz w:val="27"/>
          <w:szCs w:val="27"/>
          <w:color w:val="46484F"/>
          <w:spacing w:val="22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6484F"/>
          <w:spacing w:val="0"/>
          <w:w w:val="92"/>
          <w:b/>
          <w:bCs/>
        </w:rPr>
        <w:t>PENDIDIKA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140" w:lineRule="exact"/>
        <w:ind w:left="3093" w:right="4791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B5D66"/>
          <w:w w:val="93"/>
        </w:rPr>
        <w:t>Jal11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w w:val="94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-18"/>
          <w:w w:val="15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6B6D75"/>
          <w:spacing w:val="0"/>
          <w:w w:val="99"/>
        </w:rPr>
        <w:t>euk</w:t>
      </w:r>
      <w:r>
        <w:rPr>
          <w:rFonts w:ascii="Times New Roman" w:hAnsi="Times New Roman" w:cs="Times New Roman" w:eastAsia="Times New Roman"/>
          <w:sz w:val="13"/>
          <w:szCs w:val="13"/>
          <w:color w:val="6B6D75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B6D7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6"/>
          <w:w w:val="168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spacing w:val="0"/>
          <w:w w:val="99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spacing w:val="0"/>
          <w:w w:val="88"/>
        </w:rPr>
        <w:t>ll1111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5B5D6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B6D75"/>
          <w:spacing w:val="0"/>
          <w:w w:val="87"/>
        </w:rPr>
        <w:t>N•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47" w:lineRule="exact"/>
        <w:ind w:left="3891" w:right="4651"/>
        <w:jc w:val="center"/>
        <w:tabs>
          <w:tab w:pos="4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22"/>
        </w:rPr>
        <w:t>Web"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6B6D75"/>
          <w:spacing w:val="0"/>
          <w:w w:val="9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41"/>
          <w:pgMar w:header="747" w:footer="0" w:top="1660" w:bottom="280" w:left="1680" w:right="940"/>
          <w:headerReference w:type="default" r:id="rId46"/>
          <w:pgSz w:w="11920" w:h="16840"/>
        </w:sectPr>
      </w:pPr>
      <w:rPr/>
    </w:p>
    <w:p>
      <w:pPr>
        <w:spacing w:before="42" w:after="0" w:line="246" w:lineRule="auto"/>
        <w:ind w:left="1873" w:right="-44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4"/>
        </w:rPr>
        <w:t>Nomor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4"/>
        </w:rPr>
        <w:t> </w:t>
      </w:r>
      <w:r>
        <w:rPr>
          <w:rFonts w:ascii="Arial" w:hAnsi="Arial" w:cs="Arial" w:eastAsia="Arial"/>
          <w:sz w:val="13"/>
          <w:szCs w:val="13"/>
          <w:color w:val="6B6D75"/>
          <w:spacing w:val="0"/>
          <w:w w:val="123"/>
        </w:rPr>
        <w:t>Sifat</w:t>
      </w:r>
      <w:r>
        <w:rPr>
          <w:rFonts w:ascii="Arial" w:hAnsi="Arial" w:cs="Arial" w:eastAsia="Arial"/>
          <w:sz w:val="13"/>
          <w:szCs w:val="13"/>
          <w:color w:val="6B6D75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Lum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21"/>
          <w:w w:val="116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16"/>
          <w:w w:val="11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12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9"/>
        </w:rPr>
        <w:t>Hal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2" w:after="0" w:line="240" w:lineRule="auto"/>
        <w:ind w:left="72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6B6D75"/>
          <w:w w:val="115"/>
        </w:rPr>
        <w:t>07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9"/>
          <w:w w:val="11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15"/>
          <w:w w:val="12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2"/>
        </w:rPr>
        <w:t>YYJ.2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Subba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9"/>
        </w:rPr>
        <w:t>l..n.um/I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86"/>
        </w:rPr>
        <w:t>/:.2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86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!!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36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19"/>
          <w:w w:val="13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8"/>
          <w:w w:val="9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nsa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5B5D66"/>
          <w:w w:val="264"/>
        </w:rPr>
        <w:t>I</w:t>
      </w:r>
      <w:r>
        <w:rPr>
          <w:rFonts w:ascii="Arial" w:hAnsi="Arial" w:cs="Arial" w:eastAsia="Arial"/>
          <w:sz w:val="13"/>
          <w:szCs w:val="13"/>
          <w:color w:val="5B5D66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-7"/>
          <w:w w:val="116"/>
        </w:rPr>
        <w:t>z</w:t>
      </w:r>
      <w:r>
        <w:rPr>
          <w:rFonts w:ascii="Arial" w:hAnsi="Arial" w:cs="Arial" w:eastAsia="Arial"/>
          <w:sz w:val="13"/>
          <w:szCs w:val="13"/>
          <w:color w:val="6B6D75"/>
          <w:spacing w:val="0"/>
          <w:w w:val="116"/>
        </w:rPr>
        <w:t>m</w:t>
      </w:r>
      <w:r>
        <w:rPr>
          <w:rFonts w:ascii="Arial" w:hAnsi="Arial" w:cs="Arial" w:eastAsia="Arial"/>
          <w:sz w:val="13"/>
          <w:szCs w:val="13"/>
          <w:color w:val="6B6D75"/>
          <w:spacing w:val="12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Pcn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6"/>
          <w:w w:val="11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ht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16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17"/>
          <w:w w:val="116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36"/>
        </w:rPr>
        <w:t>m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47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E"/>
          <w:w w:val="135"/>
        </w:rPr>
        <w:t>'</w:t>
      </w:r>
      <w:r>
        <w:rPr>
          <w:rFonts w:ascii="Arial" w:hAnsi="Arial" w:cs="Arial" w:eastAsia="Arial"/>
          <w:sz w:val="13"/>
          <w:szCs w:val="13"/>
          <w:color w:val="87878E"/>
          <w:spacing w:val="-20"/>
          <w:w w:val="135"/>
        </w:rPr>
        <w:t>I</w:t>
      </w:r>
      <w:r>
        <w:rPr>
          <w:rFonts w:ascii="Arial" w:hAnsi="Arial" w:cs="Arial" w:eastAsia="Arial"/>
          <w:sz w:val="13"/>
          <w:szCs w:val="13"/>
          <w:color w:val="6B6D75"/>
          <w:spacing w:val="0"/>
          <w:w w:val="101"/>
        </w:rPr>
        <w:t>•</w:t>
      </w:r>
      <w:r>
        <w:rPr>
          <w:rFonts w:ascii="Arial" w:hAnsi="Arial" w:cs="Arial" w:eastAsia="Arial"/>
          <w:sz w:val="13"/>
          <w:szCs w:val="13"/>
          <w:color w:val="6B6D75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1"/>
        </w:rPr>
        <w:t>mr&gt;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3" w:equalWidth="0">
            <w:col w:w="2538" w:space="173"/>
            <w:col w:w="2344" w:space="561"/>
            <w:col w:w="368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2" w:after="0" w:line="240" w:lineRule="auto"/>
        <w:ind w:left="3262" w:right="3937"/>
        <w:jc w:val="center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360pt;margin-top:2.180428pt;width:99.818184pt;height:29.454546pt;mso-position-horizontal-relative:page;mso-position-vertical-relative:paragraph;z-index:-11936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MemndnklnnJLill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0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ural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7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h:ct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7878E"/>
          <w:spacing w:val="0"/>
          <w:w w:val="116"/>
        </w:rPr>
        <w:t>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60" w:after="0" w:line="121" w:lineRule="auto"/>
        <w:ind w:left="2802" w:right="2520"/>
        <w:jc w:val="left"/>
        <w:tabs>
          <w:tab w:pos="56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Kesehatan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Kcmenkt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4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Mcdar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1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Nc,mor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D'A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01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4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4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42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21"/>
          <w:w w:val="14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42"/>
        </w:rPr>
        <w:t>JI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2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4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tang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9"/>
          <w:w w:val="121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1</w:t>
      </w:r>
      <w:r>
        <w:rPr>
          <w:rFonts w:ascii="Arial" w:hAnsi="Arial" w:cs="Arial" w:eastAsia="Arial"/>
          <w:sz w:val="13"/>
          <w:szCs w:val="13"/>
          <w:color w:val="87878E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17</w:t>
      </w:r>
      <w:r>
        <w:rPr>
          <w:rFonts w:ascii="Arial" w:hAnsi="Arial" w:cs="Arial" w:eastAsia="Arial"/>
          <w:sz w:val="13"/>
          <w:szCs w:val="13"/>
          <w:color w:val="87878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Apn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4"/>
          <w:w w:val="118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18"/>
        </w:rPr>
        <w:t>2018</w:t>
      </w:r>
      <w:r>
        <w:rPr>
          <w:rFonts w:ascii="Arial" w:hAnsi="Arial" w:cs="Arial" w:eastAsia="Arial"/>
          <w:sz w:val="13"/>
          <w:szCs w:val="13"/>
          <w:color w:val="87878E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tan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9"/>
          <w:w w:val="121"/>
        </w:rPr>
        <w:t> </w:t>
      </w:r>
      <w:r>
        <w:rPr>
          <w:rFonts w:ascii="Arial" w:hAnsi="Arial" w:cs="Arial" w:eastAsia="Arial"/>
          <w:sz w:val="14"/>
          <w:szCs w:val="14"/>
          <w:color w:val="87878E"/>
          <w:spacing w:val="0"/>
          <w:w w:val="63"/>
        </w:rPr>
        <w:t>1'&lt;</w:t>
      </w:r>
      <w:r>
        <w:rPr>
          <w:rFonts w:ascii="Arial" w:hAnsi="Arial" w:cs="Arial" w:eastAsia="Arial"/>
          <w:sz w:val="14"/>
          <w:szCs w:val="14"/>
          <w:color w:val="87878E"/>
          <w:spacing w:val="20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rmohor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5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24"/>
        </w:rPr>
        <w:t>Iz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24"/>
        </w:rPr>
        <w:t>m</w:t>
      </w:r>
      <w:r>
        <w:rPr>
          <w:rFonts w:ascii="Arial" w:hAnsi="Arial" w:cs="Arial" w:eastAsia="Arial"/>
          <w:sz w:val="13"/>
          <w:szCs w:val="13"/>
          <w:color w:val="87878E"/>
          <w:spacing w:val="-8"/>
          <w:w w:val="124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8787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7878E"/>
          <w:spacing w:val="0"/>
          <w:w w:val="68"/>
        </w:rPr>
        <w:t>h••</w:t>
      </w:r>
      <w:r>
        <w:rPr>
          <w:rFonts w:ascii="Arial" w:hAnsi="Arial" w:cs="Arial" w:eastAsia="Arial"/>
          <w:sz w:val="22"/>
          <w:szCs w:val="22"/>
          <w:color w:val="87878E"/>
          <w:spacing w:val="26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4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left="280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karru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sampa1knn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bahw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4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4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E"/>
          <w:spacing w:val="0"/>
          <w:w w:val="13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87878E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E"/>
          <w:spacing w:val="14"/>
          <w:w w:val="13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30"/>
        </w:rPr>
        <w:t>pnn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1pnyu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m1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E"/>
          <w:spacing w:val="0"/>
          <w:w w:val="100"/>
        </w:rPr>
        <w:t>rr11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78" w:lineRule="exact"/>
        <w:ind w:left="280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9"/>
        </w:rPr>
        <w:t>kcpad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9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1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9"/>
        </w:rPr>
        <w:t>Maha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3"/>
          <w:w w:val="11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0"/>
        </w:rPr>
        <w:t>wa/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19"/>
          <w:w w:val="12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7878E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52" w:after="0" w:line="188" w:lineRule="exact"/>
        <w:ind w:left="2808" w:right="-65"/>
        <w:jc w:val="left"/>
        <w:tabs>
          <w:tab w:pos="3500" w:val="left"/>
          <w:tab w:pos="50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-1"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6"/>
          <w:position w:val="0"/>
        </w:rPr>
        <w:t>Nama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6"/>
          <w:position w:val="1"/>
        </w:rPr>
        <w:t>Judu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1"/>
          <w:w w:val="126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2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5"/>
          <w:position w:val="2"/>
        </w:rPr>
        <w:t>huan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2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87878E"/>
          <w:w w:val="395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87878E"/>
          <w:spacing w:val="-7"/>
          <w:w w:val="395"/>
        </w:rPr>
        <w:t>J</w:t>
      </w:r>
      <w:r>
        <w:rPr>
          <w:rFonts w:ascii="Arial" w:hAnsi="Arial" w:cs="Arial" w:eastAsia="Arial"/>
          <w:sz w:val="14"/>
          <w:szCs w:val="14"/>
          <w:color w:val="87878E"/>
          <w:spacing w:val="-32"/>
          <w:w w:val="144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87878E"/>
          <w:spacing w:val="0"/>
          <w:w w:val="108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2" w:equalWidth="0">
            <w:col w:w="6110" w:space="958"/>
            <w:col w:w="2232"/>
          </w:cols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38" w:after="0" w:line="240" w:lineRule="auto"/>
        <w:ind w:right="107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color w:val="87878E"/>
          <w:spacing w:val="0"/>
          <w:w w:val="100"/>
          <w:b/>
          <w:bCs/>
        </w:rPr>
        <w:t>Enn.KJ</w:t>
      </w:r>
      <w:r>
        <w:rPr>
          <w:rFonts w:ascii="Arial" w:hAnsi="Arial" w:cs="Arial" w:eastAsia="Arial"/>
          <w:sz w:val="11"/>
          <w:szCs w:val="11"/>
          <w:color w:val="87878E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1"/>
          <w:szCs w:val="11"/>
          <w:color w:val="87878E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87878E"/>
          <w:spacing w:val="-5"/>
          <w:w w:val="123"/>
          <w:b/>
          <w:bCs/>
        </w:rPr>
        <w:t>Y</w:t>
      </w:r>
      <w:r>
        <w:rPr>
          <w:rFonts w:ascii="Arial" w:hAnsi="Arial" w:cs="Arial" w:eastAsia="Arial"/>
          <w:sz w:val="11"/>
          <w:szCs w:val="11"/>
          <w:color w:val="A1A3A8"/>
          <w:spacing w:val="-9"/>
          <w:w w:val="123"/>
          <w:b/>
          <w:bCs/>
        </w:rPr>
        <w:t>e</w:t>
      </w:r>
      <w:r>
        <w:rPr>
          <w:rFonts w:ascii="Arial" w:hAnsi="Arial" w:cs="Arial" w:eastAsia="Arial"/>
          <w:sz w:val="11"/>
          <w:szCs w:val="11"/>
          <w:color w:val="87878E"/>
          <w:spacing w:val="0"/>
          <w:w w:val="123"/>
          <w:b/>
          <w:bCs/>
        </w:rPr>
        <w:t>lr</w:t>
      </w:r>
      <w:r>
        <w:rPr>
          <w:rFonts w:ascii="Arial" w:hAnsi="Arial" w:cs="Arial" w:eastAsia="Arial"/>
          <w:sz w:val="11"/>
          <w:szCs w:val="11"/>
          <w:color w:val="87878E"/>
          <w:spacing w:val="0"/>
          <w:w w:val="123"/>
          <w:b/>
          <w:bCs/>
        </w:rPr>
        <w:t>  </w:t>
      </w:r>
      <w:r>
        <w:rPr>
          <w:rFonts w:ascii="Arial" w:hAnsi="Arial" w:cs="Arial" w:eastAsia="Arial"/>
          <w:sz w:val="11"/>
          <w:szCs w:val="11"/>
          <w:color w:val="87878E"/>
          <w:spacing w:val="24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3A8"/>
          <w:spacing w:val="0"/>
          <w:w w:val="123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right="667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3"/>
        </w:rPr>
        <w:t>'5arag•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4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Nadya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6"/>
        </w:rPr>
        <w:t>Yolanda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0.167145pt;margin-top:-2.767297pt;width:16.848001pt;height:18pt;mso-position-horizontal-relative:page;mso-position-vertical-relative:paragraph;z-index:-1193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Courier New" w:hAnsi="Courier New" w:cs="Courier New" w:eastAsia="Courier New"/>
                      <w:sz w:val="36"/>
                      <w:szCs w:val="36"/>
                    </w:rPr>
                  </w:pPr>
                  <w:rPr/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87878E"/>
                      <w:spacing w:val="0"/>
                      <w:w w:val="78"/>
                      <w:position w:val="2"/>
                    </w:rPr>
                    <w:t>[:</w:t>
                  </w:r>
                  <w:r>
                    <w:rPr>
                      <w:rFonts w:ascii="Courier New" w:hAnsi="Courier New" w:cs="Courier New" w:eastAsia="Courier New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Junelv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E"/>
          <w:spacing w:val="0"/>
          <w:w w:val="119"/>
        </w:rPr>
        <w:t>Maharani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4" w:lineRule="exact"/>
        <w:ind w:right="693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8"/>
        </w:rPr>
        <w:t>Pohan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52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MK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87878E"/>
          <w:spacing w:val="0"/>
          <w:w w:val="198"/>
        </w:rPr>
        <w:t>n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48" w:lineRule="exact"/>
        <w:ind w:left="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6</w:t>
      </w:r>
      <w:r>
        <w:rPr>
          <w:rFonts w:ascii="Arial" w:hAnsi="Arial" w:cs="Arial" w:eastAsia="Arial"/>
          <w:sz w:val="13"/>
          <w:szCs w:val="13"/>
          <w:color w:val="87878E"/>
          <w:spacing w:val="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7878E"/>
          <w:spacing w:val="0"/>
          <w:w w:val="123"/>
        </w:rPr>
        <w:t>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2" w:equalWidth="0">
            <w:col w:w="4204" w:space="2733"/>
            <w:col w:w="2363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42" w:after="0" w:line="263" w:lineRule="auto"/>
        <w:ind w:left="2802" w:right="1753" w:firstLine="-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Adapu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4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ketentua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5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untu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5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melaksaraka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0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peneht1a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d1maksu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5"/>
        </w:rPr>
        <w:t>adalah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sebagni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beriknt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2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1A3A8"/>
          <w:spacing w:val="0"/>
          <w:w w:val="17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5" w:lineRule="exact"/>
        <w:ind w:left="282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22"/>
          <w:i/>
        </w:rPr>
        <w:t>Tidak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11"/>
          <w:w w:val="12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22"/>
          <w:i/>
        </w:rPr>
        <w:t>menggangg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22"/>
          <w:i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36"/>
          <w:w w:val="12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prose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belaJa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mengaJa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5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3"/>
        </w:rPr>
        <w:t>ckolah,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0" w:lineRule="exact"/>
        <w:ind w:left="2795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30"/>
        </w:rPr>
        <w:t>2.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"/>
          <w:w w:val="13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30"/>
          <w:i/>
        </w:rPr>
        <w:t>Tidak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25"/>
          <w:w w:val="13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30"/>
          <w:i/>
        </w:rPr>
        <w:t>membebanka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30"/>
          <w:i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12"/>
          <w:w w:val="13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30"/>
          <w:i/>
        </w:rPr>
        <w:t>blay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30"/>
          <w:i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-5"/>
          <w:w w:val="13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30"/>
          <w:i/>
        </w:rPr>
        <w:t>apapun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3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0"/>
        </w:rPr>
        <w:t>kepada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0"/>
        </w:rPr>
        <w:t>Sekola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4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58" w:lineRule="exact"/>
        <w:ind w:left="3011" w:right="1736" w:firstLine="-209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3.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6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Setela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8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selesr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melaksanaka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penehuan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8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diharapka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1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melaporkan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hasil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4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penelit1an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9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tersebut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5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kepada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8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Dinas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6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Pendid1kan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9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7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rov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240" w:lineRule="auto"/>
        <w:ind w:left="301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6"/>
        </w:rPr>
        <w:t>Sumat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-1"/>
          <w:w w:val="12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5"/>
          <w:w w:val="126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9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Utar.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u.p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Kepala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B1dan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Sekola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Menenga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6"/>
        </w:rPr>
        <w:t>KeJuruan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90" w:lineRule="atLeast"/>
        <w:ind w:left="2795" w:right="1746" w:firstLine="49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Dem!Iaa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4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d1sampmka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ata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9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perhat1a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6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da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ke!Jas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4"/>
          <w:w w:val="12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1"/>
          <w:w w:val="12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4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yang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bai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k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diucapka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terima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15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7878E"/>
          <w:spacing w:val="0"/>
          <w:w w:val="118"/>
        </w:rPr>
        <w:t>kas1h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3" w:lineRule="exact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2"/>
          <w:b/>
          <w:bCs/>
          <w:position w:val="-3"/>
        </w:rPr>
        <w:t>Tembusan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6484F"/>
          <w:spacing w:val="0"/>
          <w:w w:val="100"/>
          <w:b/>
          <w:bCs/>
        </w:rPr>
        <w:t>Dra.</w:t>
      </w:r>
      <w:r>
        <w:rPr>
          <w:rFonts w:ascii="Arial" w:hAnsi="Arial" w:cs="Arial" w:eastAsia="Arial"/>
          <w:sz w:val="14"/>
          <w:szCs w:val="14"/>
          <w:color w:val="46484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6484F"/>
          <w:spacing w:val="-10"/>
          <w:w w:val="149"/>
          <w:b/>
          <w:bCs/>
        </w:rPr>
        <w:t>a</w:t>
      </w:r>
      <w:r>
        <w:rPr>
          <w:rFonts w:ascii="Arial" w:hAnsi="Arial" w:cs="Arial" w:eastAsia="Arial"/>
          <w:sz w:val="14"/>
          <w:szCs w:val="14"/>
          <w:color w:val="5B5D66"/>
          <w:spacing w:val="0"/>
          <w:w w:val="108"/>
          <w:b/>
          <w:bCs/>
        </w:rPr>
        <w:t>'IJ!FAI</w:t>
      </w:r>
      <w:r>
        <w:rPr>
          <w:rFonts w:ascii="Arial" w:hAnsi="Arial" w:cs="Arial" w:eastAsia="Arial"/>
          <w:sz w:val="14"/>
          <w:szCs w:val="14"/>
          <w:color w:val="5B5D66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46484F"/>
          <w:spacing w:val="0"/>
          <w:w w:val="110"/>
          <w:b/>
          <w:bCs/>
        </w:rPr>
        <w:t>BAKR</w:t>
      </w:r>
      <w:r>
        <w:rPr>
          <w:rFonts w:ascii="Arial" w:hAnsi="Arial" w:cs="Arial" w:eastAsia="Arial"/>
          <w:sz w:val="14"/>
          <w:szCs w:val="14"/>
          <w:color w:val="46484F"/>
          <w:spacing w:val="0"/>
          <w:w w:val="110"/>
          <w:b/>
          <w:bCs/>
        </w:rPr>
        <w:t>I</w:t>
      </w:r>
      <w:r>
        <w:rPr>
          <w:rFonts w:ascii="Arial" w:hAnsi="Arial" w:cs="Arial" w:eastAsia="Arial"/>
          <w:sz w:val="14"/>
          <w:szCs w:val="14"/>
          <w:color w:val="46484F"/>
          <w:spacing w:val="-7"/>
          <w:w w:val="11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5B5D66"/>
          <w:spacing w:val="0"/>
          <w:w w:val="100"/>
          <w:b/>
          <w:bCs/>
        </w:rPr>
        <w:t>TANJUNG,</w:t>
      </w:r>
      <w:r>
        <w:rPr>
          <w:rFonts w:ascii="Arial" w:hAnsi="Arial" w:cs="Arial" w:eastAsia="Arial"/>
          <w:sz w:val="14"/>
          <w:szCs w:val="14"/>
          <w:color w:val="5B5D66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color w:val="46484F"/>
          <w:spacing w:val="0"/>
          <w:w w:val="109"/>
          <w:b/>
          <w:bCs/>
        </w:rPr>
        <w:t>M.AP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6" w:lineRule="exact"/>
        <w:ind w:left="7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00.436371pt;margin-top:-64.043289pt;width:118.800003pt;height:55.636364pt;mso-position-horizontal-relative:page;mso-position-vertical-relative:paragraph;z-index:-11935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00"/>
        </w:rPr>
        <w:t>PEMBIN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0"/>
        </w:rPr>
        <w:t>UTAM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03"/>
        </w:rPr>
        <w:t>MUDA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left="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0"/>
        </w:rPr>
        <w:t>NIP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B5D66"/>
          <w:spacing w:val="0"/>
          <w:w w:val="118"/>
        </w:rPr>
        <w:t>190405041986021002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  <w:cols w:num="2" w:equalWidth="0">
            <w:col w:w="2476" w:space="2184"/>
            <w:col w:w="4640"/>
          </w:cols>
        </w:sectPr>
      </w:pPr>
      <w:rPr/>
    </w:p>
    <w:p>
      <w:pPr>
        <w:spacing w:before="0" w:after="0" w:line="143" w:lineRule="exact"/>
        <w:ind w:left="189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12.909088pt;margin-top:111.272751pt;width:401.563637pt;height:533.781799pt;mso-position-horizontal-relative:page;mso-position-vertical-relative:page;z-index:-11937" coordorigin="2258,2225" coordsize="8031,10676">
            <v:shape style="position:absolute;left:2258;top:2239;width:890;height:2330" type="#_x0000_t75">
              <v:imagedata r:id="rId49" o:title=""/>
            </v:shape>
            <v:shape style="position:absolute;left:6238;top:2225;width:4032;height:2572" type="#_x0000_t75">
              <v:imagedata r:id="rId50" o:title=""/>
            </v:shape>
            <v:group style="position:absolute;left:3121;top:2287;width:4600;height:2" coordorigin="3121,2287" coordsize="4600,2">
              <v:shape style="position:absolute;left:3121;top:2287;width:4600;height:2" coordorigin="3121,2287" coordsize="4600,0" path="m3121,2287l7721,2287e" filled="f" stroked="t" strokeweight="1.635714pt" strokecolor="#838C8C">
                <v:path arrowok="t"/>
              </v:shape>
              <v:shape style="position:absolute;left:2258;top:8516;width:635;height:137" type="#_x0000_t75">
                <v:imagedata r:id="rId51" o:title=""/>
              </v:shape>
              <v:shape style="position:absolute;left:2258;top:11337;width:982;height:1564" type="#_x0000_t75">
                <v:imagedata r:id="rId52" o:title=""/>
              </v:shape>
            </v:group>
            <v:group style="position:absolute;left:2319;top:4541;width:2;height:6825" coordorigin="2319,4541" coordsize="2,6825">
              <v:shape style="position:absolute;left:2319;top:4541;width:2;height:6825" coordorigin="2319,4541" coordsize="0,6825" path="m2319,11366l2319,4541e" filled="f" stroked="t" strokeweight="1.635714pt" strokecolor="#9C9783">
                <v:path arrowok="t"/>
              </v:shape>
              <v:shape style="position:absolute;left:3332;top:2546;width:700;height:1139" type="#_x0000_t75">
                <v:imagedata r:id="rId53" o:title=""/>
              </v:shape>
            </v:group>
            <v:group style="position:absolute;left:3356;top:3625;width:5961;height:2" coordorigin="3356,3625" coordsize="5961,2">
              <v:shape style="position:absolute;left:3356;top:3625;width:5961;height:2" coordorigin="3356,3625" coordsize="5961,0" path="m3356,3625l9317,3625e" filled="f" stroked="t" strokeweight="1.635714pt" strokecolor="#4F5460">
                <v:path arrowok="t"/>
              </v:shape>
            </v:group>
            <v:group style="position:absolute;left:9926;top:6151;width:2;height:838" coordorigin="9926,6151" coordsize="2,838">
              <v:shape style="position:absolute;left:9926;top:6151;width:2;height:838" coordorigin="9926,6151" coordsize="0,838" path="m9926,6988l9926,6151e" filled="f" stroked="t" strokeweight="1.635714pt" strokecolor="#939083">
                <v:path arrowok="t"/>
              </v:shape>
              <v:shape style="position:absolute;left:8561;top:9465;width:1728;height:3436" type="#_x0000_t75">
                <v:imagedata r:id="rId54" o:title=""/>
              </v:shape>
            </v:group>
            <v:group style="position:absolute;left:10223;top:4639;width:2;height:4849" coordorigin="10223,4639" coordsize="2,4849">
              <v:shape style="position:absolute;left:10223;top:4639;width:2;height:4849" coordorigin="10223,4639" coordsize="0,4849" path="m10223,9488l10223,4639e" filled="f" stroked="t" strokeweight="1.635714pt" strokecolor="#8C8774">
                <v:path arrowok="t"/>
              </v:shape>
            </v:group>
            <v:group style="position:absolute;left:3219;top:12825;width:5365;height:2" coordorigin="3219,12825" coordsize="5365,2">
              <v:shape style="position:absolute;left:3219;top:12825;width:5365;height:2" coordorigin="3219,12825" coordsize="5365,0" path="m3219,12825l8584,12825e" filled="f" stroked="t" strokeweight="2.617143pt" strokecolor="#879093">
                <v:path arrowok="t"/>
              </v:shape>
              <v:shape style="position:absolute;left:5963;top:6788;width:2402;height:1656" type="#_x0000_t75">
                <v:imagedata r:id="rId55" o:title=""/>
              </v:shape>
            </v:group>
            <v:group style="position:absolute;left:6033;top:6445;width:2;height:1976" coordorigin="6033,6445" coordsize="2,1976">
              <v:shape style="position:absolute;left:6033;top:6445;width:2;height:1976" coordorigin="6033,6445" coordsize="0,1976" path="m6033,8421l6033,6445e" filled="f" stroked="t" strokeweight=".654286pt" strokecolor="#A3A3AC">
                <v:path arrowok="t"/>
              </v:shape>
            </v:group>
            <v:group style="position:absolute;left:4727;top:6458;width:2;height:1983" coordorigin="4727,6458" coordsize="2,1983">
              <v:shape style="position:absolute;left:4727;top:6458;width:2;height:1983" coordorigin="4727,6458" coordsize="0,1983" path="m4727,8441l4727,6458e" filled="f" stroked="t" strokeweight=".654286pt" strokecolor="#A3A3AC">
                <v:path arrowok="t"/>
              </v:shape>
            </v:group>
            <v:group style="position:absolute;left:5974;top:7963;width:2355;height:2" coordorigin="5974,7963" coordsize="2355,2">
              <v:shape style="position:absolute;left:5974;top:7963;width:2355;height:2" coordorigin="5974,7963" coordsize="2355,0" path="m5974,7963l8329,7963e" filled="f" stroked="t" strokeweight=".327143pt" strokecolor="#9797A0">
                <v:path arrowok="t"/>
              </v:shape>
            </v:group>
            <v:group style="position:absolute;left:5405;top:7014;width:2;height:153" coordorigin="5405,7014" coordsize="2,153">
              <v:shape style="position:absolute;left:5405;top:7014;width:2;height:153" coordorigin="5405,7014" coordsize="0,153" path="m5405,7167l5405,7014e" filled="f" stroked="t" strokeweight="3.83076pt" strokecolor="#C1C3CA">
                <v:path arrowok="t"/>
              </v:shape>
            </v:group>
            <v:group style="position:absolute;left:5712;top:6978;width:2;height:184" coordorigin="5712,6978" coordsize="2,184">
              <v:shape style="position:absolute;left:5712;top:6978;width:2;height:184" coordorigin="5712,6978" coordsize="0,184" path="m5712,7162l5712,6978e" filled="f" stroked="t" strokeweight="3.94524pt" strokecolor="#C1C3CA">
                <v:path arrowok="t"/>
              </v:shape>
            </v:group>
            <v:group style="position:absolute;left:5595;top:8706;width:2;height:184" coordorigin="5595,8706" coordsize="2,184">
              <v:shape style="position:absolute;left:5595;top:8706;width:2;height:184" coordorigin="5595,8706" coordsize="0,184" path="m5595,8890l5595,8706e" filled="f" stroked="t" strokeweight="3.1275pt" strokecolor="#C1C3C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B5D66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Kepal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5B5D66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DUUls</w:t>
      </w:r>
      <w:r>
        <w:rPr>
          <w:rFonts w:ascii="Arial" w:hAnsi="Arial" w:cs="Arial" w:eastAsia="Arial"/>
          <w:sz w:val="12"/>
          <w:szCs w:val="12"/>
          <w:color w:val="5B5D6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90"/>
        </w:rPr>
        <w:t>Pend1d1ka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5"/>
          <w:w w:val="90"/>
        </w:rPr>
        <w:t> 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Provms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0"/>
        </w:rPr>
        <w:t>•</w:t>
      </w:r>
      <w:r>
        <w:rPr>
          <w:rFonts w:ascii="Arial" w:hAnsi="Arial" w:cs="Arial" w:eastAsia="Arial"/>
          <w:sz w:val="12"/>
          <w:szCs w:val="12"/>
          <w:color w:val="5B5D66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B6D75"/>
          <w:spacing w:val="0"/>
          <w:w w:val="100"/>
        </w:rPr>
        <w:t>Sumater</w:t>
      </w:r>
      <w:r>
        <w:rPr>
          <w:rFonts w:ascii="Arial" w:hAnsi="Arial" w:cs="Arial" w:eastAsia="Arial"/>
          <w:sz w:val="12"/>
          <w:szCs w:val="12"/>
          <w:color w:val="6B6D75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6B6D7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0"/>
          <w:w w:val="100"/>
        </w:rPr>
        <w:t>Utara</w:t>
      </w:r>
      <w:r>
        <w:rPr>
          <w:rFonts w:ascii="Times New Roman" w:hAnsi="Times New Roman" w:cs="Times New Roman" w:eastAsia="Times New Roman"/>
          <w:sz w:val="14"/>
          <w:szCs w:val="14"/>
          <w:color w:val="6B6D75"/>
          <w:spacing w:val="-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B5D66"/>
          <w:spacing w:val="0"/>
          <w:w w:val="100"/>
        </w:rPr>
        <w:t>(</w:t>
      </w:r>
      <w:r>
        <w:rPr>
          <w:rFonts w:ascii="Arial" w:hAnsi="Arial" w:cs="Arial" w:eastAsia="Arial"/>
          <w:sz w:val="11"/>
          <w:szCs w:val="11"/>
          <w:color w:val="5B5D66"/>
          <w:spacing w:val="0"/>
          <w:w w:val="100"/>
        </w:rPr>
        <w:t>aebagB</w:t>
      </w:r>
      <w:r>
        <w:rPr>
          <w:rFonts w:ascii="Arial" w:hAnsi="Arial" w:cs="Arial" w:eastAsia="Arial"/>
          <w:sz w:val="11"/>
          <w:szCs w:val="11"/>
          <w:color w:val="5B5D66"/>
          <w:spacing w:val="0"/>
          <w:w w:val="100"/>
        </w:rPr>
        <w:t>l</w:t>
      </w:r>
      <w:r>
        <w:rPr>
          <w:rFonts w:ascii="Arial" w:hAnsi="Arial" w:cs="Arial" w:eastAsia="Arial"/>
          <w:sz w:val="11"/>
          <w:szCs w:val="11"/>
          <w:color w:val="5B5D6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00"/>
        </w:rPr>
        <w:t>laporanJ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left="187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89"/>
          <w:b/>
          <w:bCs/>
        </w:rPr>
        <w:t>Kepa1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89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4"/>
          <w:w w:val="89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6B6D75"/>
          <w:spacing w:val="0"/>
          <w:w w:val="100"/>
        </w:rPr>
        <w:t>SMK</w:t>
      </w:r>
      <w:r>
        <w:rPr>
          <w:rFonts w:ascii="Arial" w:hAnsi="Arial" w:cs="Arial" w:eastAsia="Arial"/>
          <w:sz w:val="12"/>
          <w:szCs w:val="12"/>
          <w:color w:val="6B6D7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235"/>
        </w:rPr>
        <w:t>uan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2006" w:right="6087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86"/>
          <w:b/>
          <w:bCs/>
        </w:rPr>
        <w:t>Y&amp;n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86"/>
          <w:b/>
          <w:bCs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5"/>
          <w:w w:val="86"/>
          <w:b/>
          <w:bCs/>
        </w:rPr>
        <w:t> </w:t>
      </w:r>
      <w:r>
        <w:rPr>
          <w:rFonts w:ascii="Arial" w:hAnsi="Arial" w:cs="Arial" w:eastAsia="Arial"/>
          <w:sz w:val="12"/>
          <w:szCs w:val="12"/>
          <w:color w:val="5B5D66"/>
          <w:spacing w:val="0"/>
          <w:w w:val="105"/>
        </w:rPr>
        <w:t>beraan&amp;kutan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0" w:lineRule="exact"/>
        <w:ind w:left="187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21"/>
          <w:b/>
          <w:bCs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D66"/>
          <w:spacing w:val="8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B5D66"/>
          <w:spacing w:val="0"/>
          <w:w w:val="121"/>
          <w:b/>
          <w:bCs/>
        </w:rPr>
        <w:t>Anip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3" w:lineRule="auto"/>
        <w:ind w:left="1856" w:right="2503" w:firstLine="1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PEMERINTAH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29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PROPINS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23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SUMATER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31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6"/>
          <w:b/>
          <w:bCs/>
        </w:rPr>
        <w:t>UTARA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15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565D"/>
          <w:spacing w:val="0"/>
          <w:w w:val="76"/>
          <w:b/>
          <w:bCs/>
        </w:rPr>
        <w:t>SEKOLAH</w:t>
      </w:r>
      <w:r>
        <w:rPr>
          <w:rFonts w:ascii="Times New Roman" w:hAnsi="Times New Roman" w:cs="Times New Roman" w:eastAsia="Times New Roman"/>
          <w:sz w:val="20"/>
          <w:szCs w:val="20"/>
          <w:color w:val="54565D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7"/>
          <w:b/>
          <w:bCs/>
        </w:rPr>
        <w:t>MENENGAH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12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7"/>
          <w:b/>
          <w:bCs/>
        </w:rPr>
        <w:t>KEJURUA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SMK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-4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NEGERI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-1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84B"/>
          <w:spacing w:val="0"/>
          <w:w w:val="83"/>
          <w:b/>
          <w:bCs/>
        </w:rPr>
        <w:t>MEDAN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6" w:after="0" w:line="240" w:lineRule="auto"/>
        <w:ind w:left="3301" w:right="-20"/>
        <w:jc w:val="left"/>
        <w:rPr>
          <w:rFonts w:ascii="Times New Roman" w:hAnsi="Times New Roman" w:cs="Times New Roman" w:eastAsia="Times New Roman"/>
          <w:sz w:val="18.478516"/>
          <w:szCs w:val="18.478516"/>
        </w:rPr>
      </w:pPr>
      <w:rPr/>
      <w:r>
        <w:rPr/>
        <w:pict>
          <v:shape style="width:99.000002pt;height:9.24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18.478516"/>
          <w:szCs w:val="18.478516"/>
        </w:rPr>
      </w:r>
    </w:p>
    <w:p>
      <w:pPr>
        <w:spacing w:before="88" w:after="0" w:line="240" w:lineRule="auto"/>
        <w:ind w:left="2076" w:right="273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4565D"/>
          <w:spacing w:val="0"/>
          <w:w w:val="94"/>
        </w:rPr>
        <w:t>Jl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94"/>
        </w:rPr>
        <w:t>.</w:t>
      </w:r>
      <w:r>
        <w:rPr>
          <w:rFonts w:ascii="Arial" w:hAnsi="Arial" w:cs="Arial" w:eastAsia="Arial"/>
          <w:sz w:val="14"/>
          <w:szCs w:val="14"/>
          <w:color w:val="54565D"/>
          <w:spacing w:val="-7"/>
          <w:w w:val="94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54565D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Mansyur/JI.</w:t>
      </w:r>
      <w:r>
        <w:rPr>
          <w:rFonts w:ascii="Arial" w:hAnsi="Arial" w:cs="Arial" w:eastAsia="Arial"/>
          <w:sz w:val="14"/>
          <w:szCs w:val="14"/>
          <w:color w:val="54565D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SMTK</w:t>
      </w:r>
      <w:r>
        <w:rPr>
          <w:rFonts w:ascii="Arial" w:hAnsi="Arial" w:cs="Arial" w:eastAsia="Arial"/>
          <w:sz w:val="14"/>
          <w:szCs w:val="14"/>
          <w:color w:val="64666E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Medan</w:t>
      </w:r>
      <w:r>
        <w:rPr>
          <w:rFonts w:ascii="Arial" w:hAnsi="Arial" w:cs="Arial" w:eastAsia="Arial"/>
          <w:sz w:val="14"/>
          <w:szCs w:val="14"/>
          <w:color w:val="54565D"/>
          <w:spacing w:val="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7"/>
        </w:rPr>
        <w:t>2013</w:t>
      </w:r>
      <w:r>
        <w:rPr>
          <w:rFonts w:ascii="Arial" w:hAnsi="Arial" w:cs="Arial" w:eastAsia="Arial"/>
          <w:sz w:val="14"/>
          <w:szCs w:val="14"/>
          <w:color w:val="54565D"/>
          <w:spacing w:val="-20"/>
          <w:w w:val="107"/>
        </w:rPr>
        <w:t>1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Telp./Fa</w:t>
      </w:r>
      <w:r>
        <w:rPr>
          <w:rFonts w:ascii="Arial" w:hAnsi="Arial" w:cs="Arial" w:eastAsia="Arial"/>
          <w:sz w:val="14"/>
          <w:szCs w:val="14"/>
          <w:color w:val="54565D"/>
          <w:spacing w:val="-1"/>
          <w:w w:val="101"/>
        </w:rPr>
        <w:t>x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39"/>
        </w:rPr>
        <w:t>.</w:t>
      </w:r>
      <w:r>
        <w:rPr>
          <w:rFonts w:ascii="Arial" w:hAnsi="Arial" w:cs="Arial" w:eastAsia="Arial"/>
          <w:sz w:val="14"/>
          <w:szCs w:val="14"/>
          <w:color w:val="75757C"/>
          <w:spacing w:val="-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8212432</w:t>
      </w:r>
      <w:r>
        <w:rPr>
          <w:rFonts w:ascii="Arial" w:hAnsi="Arial" w:cs="Arial" w:eastAsia="Arial"/>
          <w:sz w:val="14"/>
          <w:szCs w:val="14"/>
          <w:color w:val="54565D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4"/>
        </w:rPr>
        <w:t>E-mai</w:t>
      </w:r>
      <w:r>
        <w:rPr>
          <w:rFonts w:ascii="Arial" w:hAnsi="Arial" w:cs="Arial" w:eastAsia="Arial"/>
          <w:sz w:val="14"/>
          <w:szCs w:val="14"/>
          <w:color w:val="54565D"/>
          <w:spacing w:val="7"/>
          <w:w w:val="105"/>
        </w:rPr>
        <w:t>l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233"/>
        </w:rPr>
        <w:t>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3341" w:right="3981"/>
        <w:jc w:val="center"/>
        <w:rPr>
          <w:rFonts w:ascii="Arial" w:hAnsi="Arial" w:cs="Arial" w:eastAsia="Arial"/>
          <w:sz w:val="14"/>
          <w:szCs w:val="14"/>
        </w:rPr>
      </w:pPr>
      <w:rPr/>
      <w:hyperlink r:id="rId58">
        <w:r>
          <w:rPr>
            <w:rFonts w:ascii="Arial" w:hAnsi="Arial" w:cs="Arial" w:eastAsia="Arial"/>
            <w:sz w:val="14"/>
            <w:szCs w:val="14"/>
            <w:color w:val="75757C"/>
            <w:spacing w:val="-8"/>
            <w:w w:val="98"/>
          </w:rPr>
          <w:t>s</w:t>
        </w:r>
      </w:hyperlink>
      <w:hyperlink r:id="rId59">
        <w:r>
          <w:rPr>
            <w:rFonts w:ascii="Arial" w:hAnsi="Arial" w:cs="Arial" w:eastAsia="Arial"/>
            <w:sz w:val="14"/>
            <w:szCs w:val="14"/>
            <w:color w:val="54565D"/>
            <w:spacing w:val="0"/>
            <w:w w:val="102"/>
          </w:rPr>
          <w:t>mkn8medan@yahoo.com</w:t>
        </w:r>
        <w:r>
          <w:rPr>
            <w:rFonts w:ascii="Arial" w:hAnsi="Arial" w:cs="Arial" w:eastAsia="Arial"/>
            <w:sz w:val="14"/>
            <w:szCs w:val="1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6" w:right="3604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4666E"/>
          <w:spacing w:val="0"/>
          <w:w w:val="80"/>
          <w:b/>
          <w:bCs/>
        </w:rPr>
        <w:t>SURA</w:t>
      </w:r>
      <w:r>
        <w:rPr>
          <w:rFonts w:ascii="Times New Roman" w:hAnsi="Times New Roman" w:cs="Times New Roman" w:eastAsia="Times New Roman"/>
          <w:sz w:val="22"/>
          <w:szCs w:val="22"/>
          <w:color w:val="64666E"/>
          <w:spacing w:val="0"/>
          <w:w w:val="8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64666E"/>
          <w:spacing w:val="0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4666E"/>
          <w:spacing w:val="3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4565D"/>
          <w:spacing w:val="0"/>
          <w:w w:val="80"/>
          <w:b/>
          <w:bCs/>
        </w:rPr>
        <w:t>KETERANGAN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9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Nomor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64666E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-8"/>
          <w:w w:val="233"/>
        </w:rPr>
        <w:t>: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7"/>
        </w:rPr>
        <w:t>422/592/smkn8medan/2018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240" w:lineRule="auto"/>
        <w:ind w:left="1297" w:right="-20"/>
        <w:jc w:val="left"/>
        <w:tabs>
          <w:tab w:pos="18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Hal</w:t>
      </w:r>
      <w:r>
        <w:rPr>
          <w:rFonts w:ascii="Arial" w:hAnsi="Arial" w:cs="Arial" w:eastAsia="Arial"/>
          <w:sz w:val="14"/>
          <w:szCs w:val="14"/>
          <w:color w:val="64666E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5757C"/>
          <w:spacing w:val="-1"/>
          <w:w w:val="278"/>
        </w:rPr>
        <w:t>: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6"/>
        </w:rPr>
        <w:t>Tela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7"/>
        </w:rPr>
        <w:t>h</w:t>
      </w:r>
      <w:r>
        <w:rPr>
          <w:rFonts w:ascii="Arial" w:hAnsi="Arial" w:cs="Arial" w:eastAsia="Arial"/>
          <w:sz w:val="14"/>
          <w:szCs w:val="14"/>
          <w:color w:val="64666E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melaksanakan</w:t>
      </w:r>
      <w:r>
        <w:rPr>
          <w:rFonts w:ascii="Arial" w:hAnsi="Arial" w:cs="Arial" w:eastAsia="Arial"/>
          <w:sz w:val="14"/>
          <w:szCs w:val="14"/>
          <w:color w:val="64666E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7"/>
        </w:rPr>
        <w:t>Penelitian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8" w:lineRule="exact"/>
        <w:ind w:left="130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5757C"/>
          <w:position w:val="-1"/>
        </w:rPr>
        <w:t>Yan</w:t>
      </w:r>
      <w:r>
        <w:rPr>
          <w:rFonts w:ascii="Arial" w:hAnsi="Arial" w:cs="Arial" w:eastAsia="Arial"/>
          <w:sz w:val="14"/>
          <w:szCs w:val="14"/>
          <w:color w:val="75757C"/>
          <w:w w:val="101"/>
          <w:position w:val="-1"/>
        </w:rPr>
        <w:t>g</w:t>
      </w:r>
      <w:r>
        <w:rPr>
          <w:rFonts w:ascii="Arial" w:hAnsi="Arial" w:cs="Arial" w:eastAsia="Arial"/>
          <w:sz w:val="14"/>
          <w:szCs w:val="14"/>
          <w:color w:val="75757C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bertand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64666E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tanga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75757C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25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75757C"/>
          <w:spacing w:val="-4"/>
          <w:w w:val="125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6"/>
          <w:position w:val="-1"/>
        </w:rPr>
        <w:t>bawah</w:t>
      </w:r>
      <w:r>
        <w:rPr>
          <w:rFonts w:ascii="Arial" w:hAnsi="Arial" w:cs="Arial" w:eastAsia="Arial"/>
          <w:sz w:val="14"/>
          <w:szCs w:val="14"/>
          <w:color w:val="75757C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4"/>
          <w:szCs w:val="14"/>
          <w:color w:val="75757C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Kepal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75757C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5M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K</w:t>
      </w:r>
      <w:r>
        <w:rPr>
          <w:rFonts w:ascii="Arial" w:hAnsi="Arial" w:cs="Arial" w:eastAsia="Arial"/>
          <w:sz w:val="14"/>
          <w:szCs w:val="14"/>
          <w:color w:val="75757C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Neger</w:t>
      </w:r>
      <w:r>
        <w:rPr>
          <w:rFonts w:ascii="Arial" w:hAnsi="Arial" w:cs="Arial" w:eastAsia="Arial"/>
          <w:sz w:val="14"/>
          <w:szCs w:val="14"/>
          <w:color w:val="75757C"/>
          <w:spacing w:val="-7"/>
          <w:w w:val="100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14"/>
          <w:szCs w:val="14"/>
          <w:color w:val="64666E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Medan</w:t>
      </w:r>
      <w:r>
        <w:rPr>
          <w:rFonts w:ascii="Arial" w:hAnsi="Arial" w:cs="Arial" w:eastAsia="Arial"/>
          <w:sz w:val="14"/>
          <w:szCs w:val="14"/>
          <w:color w:val="64666E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menerangkan</w:t>
      </w:r>
      <w:r>
        <w:rPr>
          <w:rFonts w:ascii="Arial" w:hAnsi="Arial" w:cs="Arial" w:eastAsia="Arial"/>
          <w:sz w:val="14"/>
          <w:szCs w:val="14"/>
          <w:color w:val="64666E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  <w:position w:val="-1"/>
        </w:rPr>
        <w:t>bahwa</w:t>
      </w:r>
      <w:r>
        <w:rPr>
          <w:rFonts w:ascii="Arial" w:hAnsi="Arial" w:cs="Arial" w:eastAsia="Arial"/>
          <w:sz w:val="14"/>
          <w:szCs w:val="14"/>
          <w:color w:val="54565D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86"/>
          <w:position w:val="-1"/>
        </w:rPr>
        <w:t>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42"/>
          <w:pgMar w:header="747" w:footer="0" w:top="1660" w:bottom="280" w:left="1680" w:right="1120"/>
          <w:headerReference w:type="default" r:id="rId56"/>
          <w:pgSz w:w="11920" w:h="16840"/>
        </w:sectPr>
      </w:pPr>
      <w:rPr/>
    </w:p>
    <w:p>
      <w:pPr>
        <w:spacing w:before="58" w:after="0" w:line="240" w:lineRule="auto"/>
        <w:ind w:left="131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66E"/>
          <w:spacing w:val="0"/>
          <w:w w:val="105"/>
        </w:rPr>
        <w:t>Nama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132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66E"/>
          <w:spacing w:val="0"/>
          <w:w w:val="116"/>
        </w:rPr>
        <w:t>NIM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158" w:lineRule="exact"/>
        <w:ind w:left="1317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Judul</w:t>
      </w:r>
      <w:r>
        <w:rPr>
          <w:rFonts w:ascii="Arial" w:hAnsi="Arial" w:cs="Arial" w:eastAsia="Arial"/>
          <w:sz w:val="14"/>
          <w:szCs w:val="14"/>
          <w:color w:val="75757C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4"/>
          <w:position w:val="-1"/>
        </w:rPr>
        <w:t>Skripsi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85898E"/>
          <w:w w:val="278"/>
        </w:rPr>
        <w:t>:</w:t>
      </w:r>
      <w:r>
        <w:rPr>
          <w:rFonts w:ascii="Arial" w:hAnsi="Arial" w:cs="Arial" w:eastAsia="Arial"/>
          <w:sz w:val="14"/>
          <w:szCs w:val="14"/>
          <w:color w:val="85898E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Erinki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75757C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Yelnik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75757C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Saragl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85898E"/>
          <w:spacing w:val="-10"/>
          <w:w w:val="233"/>
        </w:rPr>
        <w:t>: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4"/>
        </w:rPr>
        <w:t>PO</w:t>
      </w:r>
      <w:r>
        <w:rPr>
          <w:rFonts w:ascii="Arial" w:hAnsi="Arial" w:cs="Arial" w:eastAsia="Arial"/>
          <w:sz w:val="14"/>
          <w:szCs w:val="14"/>
          <w:color w:val="75757C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1"/>
        </w:rPr>
        <w:t>7539015039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158" w:lineRule="exact"/>
        <w:ind w:left="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A9CA0"/>
          <w:w w:val="278"/>
          <w:position w:val="-1"/>
        </w:rPr>
        <w:t>:</w:t>
      </w:r>
      <w:r>
        <w:rPr>
          <w:rFonts w:ascii="Arial" w:hAnsi="Arial" w:cs="Arial" w:eastAsia="Arial"/>
          <w:sz w:val="14"/>
          <w:szCs w:val="14"/>
          <w:color w:val="9A9CA0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Pengetahua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75757C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Sika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1"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75757C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dan</w:t>
      </w:r>
      <w:r>
        <w:rPr>
          <w:rFonts w:ascii="Arial" w:hAnsi="Arial" w:cs="Arial" w:eastAsia="Arial"/>
          <w:sz w:val="14"/>
          <w:szCs w:val="14"/>
          <w:color w:val="75757C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Tindaka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75757C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Tentan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4"/>
          <w:szCs w:val="14"/>
          <w:color w:val="75757C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99"/>
          <w:position w:val="-1"/>
        </w:rPr>
        <w:t>Penggunaa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64666E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Pewarn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64666E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10"/>
          <w:position w:val="-1"/>
        </w:rPr>
        <w:t>Blblr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120"/>
          <w:cols w:num="2" w:equalWidth="0">
            <w:col w:w="2137" w:space="697"/>
            <w:col w:w="6286"/>
          </w:cols>
        </w:sectPr>
      </w:pPr>
      <w:rPr/>
    </w:p>
    <w:p>
      <w:pPr>
        <w:spacing w:before="58" w:after="0" w:line="240" w:lineRule="auto"/>
        <w:ind w:left="133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112.909088pt;margin-top:110.945457pt;width:401.563645pt;height:534.109092pt;mso-position-horizontal-relative:page;mso-position-vertical-relative:page;z-index:-11933" coordorigin="2258,2219" coordsize="8031,10682">
            <v:shape style="position:absolute;left:8804;top:2219;width:1486;height:1538" type="#_x0000_t75">
              <v:imagedata r:id="rId60" o:title=""/>
            </v:shape>
            <v:shape style="position:absolute;left:2258;top:2219;width:962;height:1558" type="#_x0000_t75">
              <v:imagedata r:id="rId61" o:title=""/>
            </v:shape>
            <v:group style="position:absolute;left:3199;top:2287;width:5633;height:2" coordorigin="3199,2287" coordsize="5633,2">
              <v:shape style="position:absolute;left:3199;top:2287;width:5633;height:2" coordorigin="3199,2287" coordsize="5633,0" path="m3199,2287l8833,2287e" filled="f" stroked="t" strokeweight="1.635714pt" strokecolor="#878C8C">
                <v:path arrowok="t"/>
              </v:shape>
            </v:group>
            <v:group style="position:absolute;left:3193;top:3697;width:7047;height:2" coordorigin="3193,3697" coordsize="7047,2">
              <v:shape style="position:absolute;left:3193;top:3697;width:7047;height:2" coordorigin="3193,3697" coordsize="7047,0" path="m3193,3697l10240,3697e" filled="f" stroked="t" strokeweight="2.944286pt" strokecolor="#4B4F57">
                <v:path arrowok="t"/>
              </v:shape>
            </v:group>
            <v:group style="position:absolute;left:2319;top:3756;width:2;height:8801" coordorigin="2319,3756" coordsize="2,8801">
              <v:shape style="position:absolute;left:2319;top:3756;width:2;height:8801" coordorigin="2319,3756" coordsize="0,8801" path="m2319,12557l2319,3756e" filled="f" stroked="t" strokeweight="1.635714pt" strokecolor="#ACAFAF">
                <v:path arrowok="t"/>
              </v:shape>
              <v:shape style="position:absolute;left:8575;top:10630;width:1676;height:2271" type="#_x0000_t75">
                <v:imagedata r:id="rId62" o:title=""/>
              </v:shape>
            </v:group>
            <v:group style="position:absolute;left:10223;top:3736;width:2;height:6923" coordorigin="10223,3736" coordsize="2,6923">
              <v:shape style="position:absolute;left:10223;top:3736;width:2;height:6923" coordorigin="10223,3736" coordsize="0,6923" path="m10223,10659l10223,3736e" filled="f" stroked="t" strokeweight="1.635714pt" strokecolor="#A0A0A3">
                <v:path arrowok="t"/>
              </v:shape>
            </v:group>
            <v:group style="position:absolute;left:2794;top:12825;width:5810;height:2" coordorigin="2794,12825" coordsize="5810,2">
              <v:shape style="position:absolute;left:2794;top:12825;width:5810;height:2" coordorigin="2794,12825" coordsize="5810,0" path="m2794,12825l8604,12825e" filled="f" stroked="t" strokeweight="2.617143pt" strokecolor="#878C9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Bermer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75757C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yang</w:t>
      </w:r>
      <w:r>
        <w:rPr>
          <w:rFonts w:ascii="Arial" w:hAnsi="Arial" w:cs="Arial" w:eastAsia="Arial"/>
          <w:sz w:val="14"/>
          <w:szCs w:val="14"/>
          <w:color w:val="75757C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dijua</w:t>
      </w:r>
      <w:r>
        <w:rPr>
          <w:rFonts w:ascii="Arial" w:hAnsi="Arial" w:cs="Arial" w:eastAsia="Arial"/>
          <w:sz w:val="14"/>
          <w:szCs w:val="14"/>
          <w:color w:val="75757C"/>
          <w:spacing w:val="2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Secar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75757C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Onlin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75757C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pada</w:t>
      </w:r>
      <w:r>
        <w:rPr>
          <w:rFonts w:ascii="Arial" w:hAnsi="Arial" w:cs="Arial" w:eastAsia="Arial"/>
          <w:sz w:val="14"/>
          <w:szCs w:val="14"/>
          <w:color w:val="75757C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5"/>
        </w:rPr>
        <w:t>Slsw</w:t>
      </w:r>
      <w:r>
        <w:rPr>
          <w:rFonts w:ascii="Arial" w:hAnsi="Arial" w:cs="Arial" w:eastAsia="Arial"/>
          <w:sz w:val="14"/>
          <w:szCs w:val="14"/>
          <w:color w:val="75757C"/>
          <w:spacing w:val="5"/>
          <w:w w:val="95"/>
        </w:rPr>
        <w:t>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5"/>
        </w:rPr>
        <w:t>Kela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5"/>
        </w:rPr>
        <w:t>s</w:t>
      </w:r>
      <w:r>
        <w:rPr>
          <w:rFonts w:ascii="Arial" w:hAnsi="Arial" w:cs="Arial" w:eastAsia="Arial"/>
          <w:sz w:val="14"/>
          <w:szCs w:val="14"/>
          <w:color w:val="75757C"/>
          <w:spacing w:val="14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5"/>
        </w:rPr>
        <w:t>X</w:t>
      </w:r>
      <w:r>
        <w:rPr>
          <w:rFonts w:ascii="Arial" w:hAnsi="Arial" w:cs="Arial" w:eastAsia="Arial"/>
          <w:sz w:val="14"/>
          <w:szCs w:val="14"/>
          <w:color w:val="75757C"/>
          <w:spacing w:val="-13"/>
          <w:w w:val="95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dan</w:t>
      </w:r>
      <w:r>
        <w:rPr>
          <w:rFonts w:ascii="Arial" w:hAnsi="Arial" w:cs="Arial" w:eastAsia="Arial"/>
          <w:sz w:val="14"/>
          <w:szCs w:val="14"/>
          <w:color w:val="75757C"/>
          <w:spacing w:val="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98"/>
        </w:rPr>
        <w:t>X</w:t>
      </w:r>
      <w:r>
        <w:rPr>
          <w:rFonts w:ascii="Arial" w:hAnsi="Arial" w:cs="Arial" w:eastAsia="Arial"/>
          <w:sz w:val="14"/>
          <w:szCs w:val="14"/>
          <w:color w:val="75757C"/>
          <w:spacing w:val="-14"/>
          <w:w w:val="98"/>
        </w:rPr>
        <w:t>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Jurusan</w:t>
      </w:r>
      <w:r>
        <w:rPr>
          <w:rFonts w:ascii="Arial" w:hAnsi="Arial" w:cs="Arial" w:eastAsia="Arial"/>
          <w:sz w:val="14"/>
          <w:szCs w:val="14"/>
          <w:color w:val="75757C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Tat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color w:val="64666E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Kecantika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64666E"/>
          <w:spacing w:val="-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0"/>
        </w:rPr>
        <w:t>SMK</w:t>
      </w:r>
      <w:r>
        <w:rPr>
          <w:rFonts w:ascii="Arial" w:hAnsi="Arial" w:cs="Arial" w:eastAsia="Arial"/>
          <w:sz w:val="14"/>
          <w:szCs w:val="14"/>
          <w:color w:val="64666E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00"/>
        </w:rPr>
        <w:t>Negeri</w:t>
      </w:r>
      <w:r>
        <w:rPr>
          <w:rFonts w:ascii="Arial" w:hAnsi="Arial" w:cs="Arial" w:eastAsia="Arial"/>
          <w:sz w:val="14"/>
          <w:szCs w:val="14"/>
          <w:color w:val="54565D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4565D"/>
          <w:spacing w:val="0"/>
          <w:w w:val="119"/>
        </w:rPr>
        <w:t>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133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5757C"/>
          <w:spacing w:val="0"/>
          <w:w w:val="108"/>
        </w:rPr>
        <w:t>Medan.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5" w:after="0" w:line="240" w:lineRule="auto"/>
        <w:ind w:left="134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Bena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r</w:t>
      </w:r>
      <w:r>
        <w:rPr>
          <w:rFonts w:ascii="Arial" w:hAnsi="Arial" w:cs="Arial" w:eastAsia="Arial"/>
          <w:sz w:val="14"/>
          <w:szCs w:val="14"/>
          <w:color w:val="75757C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tela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75757C"/>
          <w:spacing w:val="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melaksanakan</w:t>
      </w:r>
      <w:r>
        <w:rPr>
          <w:rFonts w:ascii="Arial" w:hAnsi="Arial" w:cs="Arial" w:eastAsia="Arial"/>
          <w:sz w:val="14"/>
          <w:szCs w:val="14"/>
          <w:color w:val="75757C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Penelitia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75757C"/>
          <w:spacing w:val="2"/>
          <w:w w:val="100"/>
        </w:rPr>
        <w:t>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SMK</w:t>
      </w:r>
      <w:r>
        <w:rPr>
          <w:rFonts w:ascii="Arial" w:hAnsi="Arial" w:cs="Arial" w:eastAsia="Arial"/>
          <w:sz w:val="14"/>
          <w:szCs w:val="14"/>
          <w:color w:val="75757C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Negeri</w:t>
      </w:r>
      <w:r>
        <w:rPr>
          <w:rFonts w:ascii="Arial" w:hAnsi="Arial" w:cs="Arial" w:eastAsia="Arial"/>
          <w:sz w:val="14"/>
          <w:szCs w:val="14"/>
          <w:color w:val="75757C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8</w:t>
      </w:r>
      <w:r>
        <w:rPr>
          <w:rFonts w:ascii="Arial" w:hAnsi="Arial" w:cs="Arial" w:eastAsia="Arial"/>
          <w:sz w:val="14"/>
          <w:szCs w:val="14"/>
          <w:color w:val="75757C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7"/>
        </w:rPr>
        <w:t>Medan.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4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Demlkian</w:t>
      </w:r>
      <w:r>
        <w:rPr>
          <w:rFonts w:ascii="Arial" w:hAnsi="Arial" w:cs="Arial" w:eastAsia="Arial"/>
          <w:sz w:val="14"/>
          <w:szCs w:val="14"/>
          <w:color w:val="75757C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Surat</w:t>
      </w:r>
      <w:r>
        <w:rPr>
          <w:rFonts w:ascii="Arial" w:hAnsi="Arial" w:cs="Arial" w:eastAsia="Arial"/>
          <w:sz w:val="14"/>
          <w:szCs w:val="14"/>
          <w:color w:val="75757C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2"/>
        </w:rPr>
        <w:t>Keteranga</w:t>
      </w:r>
      <w:r>
        <w:rPr>
          <w:rFonts w:ascii="Arial" w:hAnsi="Arial" w:cs="Arial" w:eastAsia="Arial"/>
          <w:sz w:val="14"/>
          <w:szCs w:val="14"/>
          <w:color w:val="75757C"/>
          <w:spacing w:val="8"/>
          <w:w w:val="103"/>
        </w:rPr>
        <w:t>n</w:t>
      </w:r>
      <w:r>
        <w:rPr>
          <w:rFonts w:ascii="Arial" w:hAnsi="Arial" w:cs="Arial" w:eastAsia="Arial"/>
          <w:sz w:val="14"/>
          <w:szCs w:val="14"/>
          <w:color w:val="85898E"/>
          <w:spacing w:val="0"/>
          <w:w w:val="135"/>
        </w:rPr>
        <w:t>in</w:t>
      </w:r>
      <w:r>
        <w:rPr>
          <w:rFonts w:ascii="Arial" w:hAnsi="Arial" w:cs="Arial" w:eastAsia="Arial"/>
          <w:sz w:val="14"/>
          <w:szCs w:val="14"/>
          <w:color w:val="85898E"/>
          <w:spacing w:val="-15"/>
          <w:w w:val="135"/>
        </w:rPr>
        <w:t>i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8"/>
        </w:rPr>
        <w:t>dibua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7"/>
        </w:rPr>
        <w:t>t</w:t>
      </w:r>
      <w:r>
        <w:rPr>
          <w:rFonts w:ascii="Arial" w:hAnsi="Arial" w:cs="Arial" w:eastAsia="Arial"/>
          <w:sz w:val="14"/>
          <w:szCs w:val="14"/>
          <w:color w:val="75757C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dengan</w:t>
      </w:r>
      <w:r>
        <w:rPr>
          <w:rFonts w:ascii="Arial" w:hAnsi="Arial" w:cs="Arial" w:eastAsia="Arial"/>
          <w:sz w:val="14"/>
          <w:szCs w:val="14"/>
          <w:color w:val="75757C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sebenarnya</w:t>
      </w:r>
      <w:r>
        <w:rPr>
          <w:rFonts w:ascii="Arial" w:hAnsi="Arial" w:cs="Arial" w:eastAsia="Arial"/>
          <w:sz w:val="14"/>
          <w:szCs w:val="14"/>
          <w:color w:val="75757C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untu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75757C"/>
          <w:spacing w:val="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5757C"/>
          <w:spacing w:val="0"/>
          <w:w w:val="100"/>
        </w:rPr>
        <w:t>dipergunakan</w:t>
      </w:r>
      <w:r>
        <w:rPr>
          <w:rFonts w:ascii="Arial" w:hAnsi="Arial" w:cs="Arial" w:eastAsia="Arial"/>
          <w:sz w:val="14"/>
          <w:szCs w:val="14"/>
          <w:color w:val="75757C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03"/>
        </w:rPr>
        <w:t>seperlunya.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3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4666E"/>
          <w:spacing w:val="0"/>
          <w:w w:val="112"/>
        </w:rPr>
        <w:t>Medan,2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12"/>
        </w:rPr>
        <w:t>8</w:t>
      </w:r>
      <w:r>
        <w:rPr>
          <w:rFonts w:ascii="Arial" w:hAnsi="Arial" w:cs="Arial" w:eastAsia="Arial"/>
          <w:sz w:val="14"/>
          <w:szCs w:val="14"/>
          <w:color w:val="64666E"/>
          <w:spacing w:val="-9"/>
          <w:w w:val="112"/>
        </w:rPr>
        <w:t> </w:t>
      </w:r>
      <w:r>
        <w:rPr>
          <w:rFonts w:ascii="Arial" w:hAnsi="Arial" w:cs="Arial" w:eastAsia="Arial"/>
          <w:sz w:val="14"/>
          <w:szCs w:val="14"/>
          <w:color w:val="64666E"/>
          <w:spacing w:val="0"/>
          <w:w w:val="112"/>
        </w:rPr>
        <w:t>Mei2018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4" w:after="0" w:line="240" w:lineRule="auto"/>
        <w:ind w:left="48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1.907503pt;height:69.01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660" w:bottom="280" w:left="1680" w:right="11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7" w:footer="0" w:top="1540" w:bottom="280" w:left="1680" w:right="960"/>
          <w:headerReference w:type="default" r:id="rId64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13.236366pt;margin-top:111.272751pt;width:401.236359pt;height:532.100557pt;mso-position-horizontal-relative:page;mso-position-vertical-relative:page;z-index:-11932" coordorigin="2265,2225" coordsize="8025,10642">
            <v:shape style="position:absolute;left:2265;top:2225;width:8025;height:2723" type="#_x0000_t75">
              <v:imagedata r:id="rId65" o:title=""/>
            </v:shape>
            <v:shape style="position:absolute;left:2350;top:5479;width:7940;height:7383" type="#_x0000_t75">
              <v:imagedata r:id="rId66" o:title=""/>
            </v:shape>
            <v:group style="position:absolute;left:2319;top:4253;width:2;height:8598" coordorigin="2319,4253" coordsize="2,8598">
              <v:shape style="position:absolute;left:2319;top:4253;width:2;height:8598" coordorigin="2319,4253" coordsize="0,8598" path="m2319,12851l2319,4253e" filled="f" stroked="t" strokeweight="1.635714pt" strokecolor="#A8A89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77" w:right="66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23.381821pt;margin-top:20.354975pt;width:65.454544pt;height:9.818182pt;mso-position-horizontal-relative:page;mso-position-vertical-relative:paragraph;z-index:-11931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67676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767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76762"/>
          <w:spacing w:val="0"/>
          <w:w w:val="126"/>
        </w:rPr>
        <w:t>tt\</w:t>
      </w:r>
      <w:r>
        <w:rPr>
          <w:rFonts w:ascii="Times New Roman" w:hAnsi="Times New Roman" w:cs="Times New Roman" w:eastAsia="Times New Roman"/>
          <w:sz w:val="21"/>
          <w:szCs w:val="21"/>
          <w:color w:val="676762"/>
          <w:spacing w:val="0"/>
          <w:w w:val="12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676762"/>
          <w:spacing w:val="0"/>
          <w:w w:val="100"/>
        </w:rPr>
        <w:t>£'fZ!N\&lt;"IA</w:t>
      </w:r>
      <w:r>
        <w:rPr>
          <w:rFonts w:ascii="Arial" w:hAnsi="Arial" w:cs="Arial" w:eastAsia="Arial"/>
          <w:sz w:val="26"/>
          <w:szCs w:val="26"/>
          <w:color w:val="676762"/>
          <w:spacing w:val="1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676762"/>
          <w:spacing w:val="0"/>
          <w:w w:val="154"/>
        </w:rPr>
        <w:t>)c</w:t>
      </w:r>
      <w:r>
        <w:rPr>
          <w:rFonts w:ascii="Arial" w:hAnsi="Arial" w:cs="Arial" w:eastAsia="Arial"/>
          <w:sz w:val="25"/>
          <w:szCs w:val="25"/>
          <w:color w:val="676762"/>
          <w:spacing w:val="0"/>
          <w:w w:val="154"/>
        </w:rPr>
        <w:t> </w:t>
      </w:r>
      <w:r>
        <w:rPr>
          <w:rFonts w:ascii="Arial" w:hAnsi="Arial" w:cs="Arial" w:eastAsia="Arial"/>
          <w:sz w:val="25"/>
          <w:szCs w:val="25"/>
          <w:color w:val="676762"/>
          <w:spacing w:val="0"/>
          <w:w w:val="153"/>
        </w:rPr>
        <w:t>N:c</w:t>
      </w:r>
      <w:r>
        <w:rPr>
          <w:rFonts w:ascii="Arial" w:hAnsi="Arial" w:cs="Arial" w:eastAsia="Arial"/>
          <w:sz w:val="25"/>
          <w:szCs w:val="25"/>
          <w:color w:val="908C83"/>
          <w:spacing w:val="14"/>
          <w:w w:val="130"/>
        </w:rPr>
        <w:t>.</w:t>
      </w:r>
      <w:r>
        <w:rPr>
          <w:rFonts w:ascii="Arial" w:hAnsi="Arial" w:cs="Arial" w:eastAsia="Arial"/>
          <w:sz w:val="25"/>
          <w:szCs w:val="25"/>
          <w:color w:val="676762"/>
          <w:spacing w:val="0"/>
          <w:w w:val="78"/>
        </w:rPr>
        <w:t>rs-AAAe:r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77" w:after="0" w:line="240" w:lineRule="auto"/>
        <w:ind w:left="59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0"/>
          <w:w w:val="100"/>
        </w:rPr>
        <w:t>?o'T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0"/>
          <w:w w:val="100"/>
        </w:rPr>
        <w:t>1.m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67676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71" w:after="0" w:line="240" w:lineRule="auto"/>
        <w:ind w:left="146" w:right="3380"/>
        <w:jc w:val="center"/>
        <w:tabs>
          <w:tab w:pos="840" w:val="left"/>
          <w:tab w:pos="16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676762"/>
          <w:spacing w:val="0"/>
          <w:w w:val="153"/>
        </w:rPr>
        <w:t>\</w:t>
      </w:r>
      <w:r>
        <w:rPr>
          <w:rFonts w:ascii="Times New Roman" w:hAnsi="Times New Roman" w:cs="Times New Roman" w:eastAsia="Times New Roman"/>
          <w:sz w:val="31"/>
          <w:szCs w:val="31"/>
          <w:color w:val="676762"/>
          <w:spacing w:val="0"/>
          <w:w w:val="153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color w:val="6767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676762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0"/>
          <w:w w:val="153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0"/>
          <w:w w:val="153"/>
        </w:rPr>
        <w:t>\</w:t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0"/>
          <w:w w:val="153"/>
        </w:rPr>
        <w:t>1"</w:t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-85"/>
          <w:w w:val="15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0"/>
          <w:w w:val="158"/>
        </w:rPr>
        <w:t>n,</w:t>
      </w:r>
      <w:r>
        <w:rPr>
          <w:rFonts w:ascii="Times New Roman" w:hAnsi="Times New Roman" w:cs="Times New Roman" w:eastAsia="Times New Roman"/>
          <w:sz w:val="27"/>
          <w:szCs w:val="27"/>
          <w:color w:val="676762"/>
          <w:spacing w:val="-4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76762"/>
          <w:spacing w:val="0"/>
          <w:w w:val="103"/>
        </w:rPr>
        <w:t>s.&lt;</w:t>
      </w:r>
      <w:r>
        <w:rPr>
          <w:rFonts w:ascii="Arial" w:hAnsi="Arial" w:cs="Arial" w:eastAsia="Arial"/>
          <w:sz w:val="28"/>
          <w:szCs w:val="28"/>
          <w:color w:val="676762"/>
          <w:spacing w:val="-26"/>
          <w:w w:val="103"/>
        </w:rPr>
        <w:t>;</w:t>
      </w:r>
      <w:r>
        <w:rPr>
          <w:rFonts w:ascii="Arial" w:hAnsi="Arial" w:cs="Arial" w:eastAsia="Arial"/>
          <w:sz w:val="28"/>
          <w:szCs w:val="28"/>
          <w:color w:val="908C83"/>
          <w:spacing w:val="-1"/>
          <w:w w:val="16"/>
        </w:rPr>
        <w:t>_</w:t>
      </w:r>
      <w:r>
        <w:rPr>
          <w:rFonts w:ascii="Arial" w:hAnsi="Arial" w:cs="Arial" w:eastAsia="Arial"/>
          <w:sz w:val="28"/>
          <w:szCs w:val="28"/>
          <w:color w:val="676762"/>
          <w:spacing w:val="-80"/>
          <w:w w:val="103"/>
        </w:rPr>
        <w:t>,</w:t>
      </w:r>
      <w:r>
        <w:rPr>
          <w:rFonts w:ascii="Arial" w:hAnsi="Arial" w:cs="Arial" w:eastAsia="Arial"/>
          <w:sz w:val="28"/>
          <w:szCs w:val="28"/>
          <w:color w:val="676762"/>
          <w:spacing w:val="0"/>
          <w:w w:val="87"/>
        </w:rPr>
        <w:t>M·f'd.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4660" w:bottom="280" w:left="1680" w:right="960"/>
          <w:cols w:num="2" w:equalWidth="0">
            <w:col w:w="2097" w:space="580"/>
            <w:col w:w="6603"/>
          </w:cols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1" w:lineRule="exact"/>
        <w:ind w:right="298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60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284" w:hRule="exact"/>
        </w:trPr>
        <w:tc>
          <w:tcPr>
            <w:tcW w:w="52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8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nge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ah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716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716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1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3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4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3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2" w:hRule="exact"/>
        </w:trPr>
        <w:tc>
          <w:tcPr>
            <w:tcW w:w="52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</w:tbl>
    <w:p>
      <w:pPr>
        <w:jc w:val="center"/>
        <w:spacing w:after="0"/>
        <w:sectPr>
          <w:pgNumType w:start="44"/>
          <w:pgMar w:header="763" w:footer="0" w:top="960" w:bottom="280" w:left="480" w:right="480"/>
          <w:headerReference w:type="default" r:id="rId68"/>
          <w:pgSz w:w="12240" w:h="15840"/>
        </w:sectPr>
      </w:pPr>
      <w:rPr/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right"/>
      </w:tblPr>
      <w:tblGrid/>
      <w:tr>
        <w:trPr>
          <w:trHeight w:val="482" w:hRule="exact"/>
        </w:trPr>
        <w:tc>
          <w:tcPr>
            <w:tcW w:w="9496" w:type="dxa"/>
            <w:gridSpan w:val="15"/>
            <w:tcBorders>
              <w:top w:val="nil" w:sz="6" w:space="0" w:color="auto"/>
              <w:bottom w:val="single" w:sz="5.6" w:space="0" w:color="000000"/>
              <w:left w:val="nil" w:sz="6" w:space="0" w:color="auto"/>
              <w:right w:val="single" w:sz="6" w:space="0" w:color="FFFFFF"/>
            </w:tcBorders>
          </w:tcPr>
          <w:p>
            <w:pPr/>
            <w:rPr/>
          </w:p>
        </w:tc>
        <w:tc>
          <w:tcPr>
            <w:tcW w:w="2160" w:type="dxa"/>
            <w:gridSpan w:val="2"/>
            <w:tcBorders>
              <w:top w:val="single" w:sz="6" w:space="0" w:color="FFFFFF"/>
              <w:bottom w:val="single" w:sz="6" w:space="0" w:color="FFFFFF"/>
              <w:left w:val="single" w:sz="6" w:space="0" w:color="FFFFFF"/>
              <w:right w:val="nil" w:sz="6" w:space="0" w:color="auto"/>
            </w:tcBorders>
          </w:tcPr>
          <w:p>
            <w:pPr>
              <w:spacing w:before="71" w:after="0" w:line="240" w:lineRule="auto"/>
              <w:ind w:left="14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m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pi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</w:tr>
      <w:tr>
        <w:trPr>
          <w:trHeight w:val="284" w:hRule="exact"/>
        </w:trPr>
        <w:tc>
          <w:tcPr>
            <w:tcW w:w="52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8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nge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ah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716" w:type="dxa"/>
            <w:vMerge w:val="restart"/>
            <w:gridSpan w:val="2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92" w:type="dxa"/>
            <w:vMerge w:val="restart"/>
            <w:tcBorders>
              <w:top w:val="single" w:sz="6" w:space="0" w:color="FFFFFF"/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32" w:hRule="exact"/>
        </w:trPr>
        <w:tc>
          <w:tcPr>
            <w:tcW w:w="528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716" w:type="dxa"/>
            <w:vMerge/>
            <w:gridSpan w:val="2"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41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42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44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8" w:hRule="exact"/>
        </w:trPr>
        <w:tc>
          <w:tcPr>
            <w:tcW w:w="52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81" w:right="56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82" w:hRule="exact"/>
        </w:trPr>
        <w:tc>
          <w:tcPr>
            <w:tcW w:w="52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16" w:type="dxa"/>
            <w:gridSpan w:val="2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  <w:tc>
          <w:tcPr>
            <w:tcW w:w="592" w:type="dxa"/>
            <w:vMerge/>
            <w:tcBorders>
              <w:bottom w:val="nil" w:sz="6" w:space="0" w:color="auto"/>
              <w:left w:val="single" w:sz="4" w:space="0" w:color="000000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04pt;margin-top:48.201pt;width:108pt;height:24.349pt;mso-position-horizontal-relative:page;mso-position-vertical-relative:page;z-index:-11930" coordorigin="10080,964" coordsize="2160,487">
            <v:shape style="position:absolute;left:10080;top:964;width:2160;height:487" coordorigin="10080,964" coordsize="2160,487" path="m10080,1451l12240,1451,12240,964,10080,964,10080,1451e" filled="t" fillcolor="#FFFFFF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29" w:after="0" w:line="271" w:lineRule="exact"/>
        <w:ind w:right="658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216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284" w:hRule="exact"/>
        </w:trPr>
        <w:tc>
          <w:tcPr>
            <w:tcW w:w="52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1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856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1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4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2" w:hRule="exact"/>
        </w:trPr>
        <w:tc>
          <w:tcPr>
            <w:tcW w:w="52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</w:tbl>
    <w:p>
      <w:pPr>
        <w:jc w:val="center"/>
        <w:spacing w:after="0"/>
        <w:sectPr>
          <w:pgMar w:header="763" w:footer="0" w:top="940" w:bottom="280" w:left="480" w:right="0"/>
          <w:pgSz w:w="12240" w:h="15840"/>
        </w:sectPr>
      </w:pPr>
      <w:rPr/>
    </w:p>
    <w:p>
      <w:pPr>
        <w:spacing w:before="0" w:after="0" w:line="244" w:lineRule="exact"/>
        <w:ind w:left="73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9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5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9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5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51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9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16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KAP</w:t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856" w:type="dxa"/>
            <w:vMerge/>
            <w:tcBorders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41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42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44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%</w:t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2" w:lineRule="exact"/>
              <w:ind w:left="150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154" w:right="14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2" w:lineRule="exact"/>
              <w:ind w:left="218" w:right="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99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2" w:hRule="exact"/>
        </w:trPr>
        <w:tc>
          <w:tcPr>
            <w:tcW w:w="52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1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</w:tbl>
    <w:p>
      <w:pPr>
        <w:jc w:val="center"/>
        <w:spacing w:after="0"/>
        <w:sectPr>
          <w:pgNumType w:start="46"/>
          <w:pgMar w:header="763" w:footer="0" w:top="980" w:bottom="280" w:left="480" w:right="340"/>
          <w:headerReference w:type="default" r:id="rId69"/>
          <w:pgSz w:w="12240" w:h="15840"/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right="434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  <w:position w:val="-1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90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BU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284" w:hRule="exact"/>
        </w:trPr>
        <w:tc>
          <w:tcPr>
            <w:tcW w:w="52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0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inda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856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1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2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3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4</w:t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58" w:right="14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6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53" w:right="132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525" w:right="50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R19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R29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9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90%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2" w:hRule="exact"/>
        </w:trPr>
        <w:tc>
          <w:tcPr>
            <w:tcW w:w="52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</w:tbl>
    <w:p>
      <w:pPr>
        <w:jc w:val="left"/>
        <w:spacing w:after="0"/>
        <w:sectPr>
          <w:pgMar w:header="763" w:footer="0" w:top="980" w:bottom="280" w:left="480" w:right="340"/>
          <w:pgSz w:w="12240" w:h="15840"/>
        </w:sectPr>
      </w:pPr>
      <w:rPr/>
    </w:p>
    <w:p>
      <w:pPr>
        <w:spacing w:before="0" w:after="0" w:line="256" w:lineRule="exact"/>
        <w:ind w:left="734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pi</w:t>
      </w:r>
      <w:r>
        <w:rPr>
          <w:rFonts w:ascii="Arial" w:hAnsi="Arial" w:cs="Arial" w:eastAsia="Arial"/>
          <w:sz w:val="24"/>
          <w:szCs w:val="24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100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R39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236" w:type="dxa"/>
            <w:gridSpan w:val="10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0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iap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inda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2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1856" w:type="dxa"/>
            <w:vMerge w:val="restart"/>
            <w:tcBorders>
              <w:top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gan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24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44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P2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P3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P4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P5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P6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P7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P8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P9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9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10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08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432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1856" w:type="dxa"/>
            <w:vMerge/>
            <w:tcBorders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41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42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46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44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50" w:lineRule="exact"/>
              <w:ind w:left="135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45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3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30%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R48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R49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8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80%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649" w:right="63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70%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R51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08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5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0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R52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08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1432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08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R53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4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40%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0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ang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R54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2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20%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9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5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ida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5"/>
                <w:w w:val="100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8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4" w:hRule="exact"/>
        </w:trPr>
        <w:tc>
          <w:tcPr>
            <w:tcW w:w="52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R56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66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5.6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5.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66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  <w:tr>
        <w:trPr>
          <w:trHeight w:val="282" w:hRule="exact"/>
        </w:trPr>
        <w:tc>
          <w:tcPr>
            <w:tcW w:w="52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2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57" w:right="445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R57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5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.008" w:space="0" w:color="000000"/>
            </w:tcBorders>
          </w:tcPr>
          <w:p>
            <w:pPr>
              <w:spacing w:before="0" w:after="0" w:line="270" w:lineRule="exact"/>
              <w:ind w:left="141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512" w:type="dxa"/>
            <w:tcBorders>
              <w:top w:val="single" w:sz="5.6" w:space="0" w:color="000000"/>
              <w:bottom w:val="single" w:sz="4" w:space="0" w:color="000000"/>
              <w:left w:val="single" w:sz="4.008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145" w:right="1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644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09" w:right="196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0</w:t>
            </w:r>
          </w:p>
        </w:tc>
        <w:tc>
          <w:tcPr>
            <w:tcW w:w="708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241" w:right="228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6</w:t>
            </w:r>
          </w:p>
        </w:tc>
        <w:tc>
          <w:tcPr>
            <w:tcW w:w="1432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47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60%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56" w:type="dxa"/>
            <w:tcBorders>
              <w:top w:val="single" w:sz="5.6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0" w:after="0" w:line="270" w:lineRule="exact"/>
              <w:ind w:left="34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Cu</w:t>
            </w:r>
            <w:r>
              <w:rPr>
                <w:rFonts w:ascii="Arial" w:hAnsi="Arial" w:cs="Arial" w:eastAsia="Arial"/>
                <w:sz w:val="24"/>
                <w:szCs w:val="24"/>
                <w:spacing w:val="4"/>
                <w:w w:val="100"/>
              </w:rPr>
              <w:t>k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up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ai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k</w:t>
            </w:r>
          </w:p>
        </w:tc>
      </w:tr>
    </w:tbl>
    <w:p>
      <w:pPr>
        <w:jc w:val="left"/>
        <w:spacing w:after="0"/>
        <w:sectPr>
          <w:pgMar w:header="763" w:footer="0" w:top="980" w:bottom="280" w:left="480" w:right="340"/>
          <w:pgSz w:w="12240" w:h="158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8" w:lineRule="exact"/>
        <w:ind w:right="96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11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1.584057pt;height:261.36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2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6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ege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edan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0.648275pt;height:308.64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4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Ga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bar1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uru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egeri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edan</w:t>
      </w:r>
    </w:p>
    <w:p>
      <w:pPr>
        <w:jc w:val="left"/>
        <w:spacing w:after="0"/>
        <w:sectPr>
          <w:pgNumType w:start="49"/>
          <w:pgMar w:header="751" w:footer="0" w:top="960" w:bottom="280" w:left="1680" w:right="900"/>
          <w:headerReference w:type="default" r:id="rId7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40" w:lineRule="auto"/>
        <w:ind w:left="6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2.640137pt;margin-top:-69.759712pt;width:291.499863pt;height:231.492581pt;mso-position-horizontal-relative:page;mso-position-vertical-relative:paragraph;z-index:-11928" type="#_x0000_t75">
            <v:imagedata r:id="rId73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bagi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bar</w:t>
      </w:r>
    </w:p>
    <w:p>
      <w:pPr>
        <w:spacing w:before="17" w:after="0" w:line="240" w:lineRule="auto"/>
        <w:ind w:left="6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Pengi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ian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Kue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ioner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epada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6212" w:right="68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Gam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ar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j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ask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18"/>
          <w:szCs w:val="1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swi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3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34.654999pt;margin-top:-258.274139pt;width:240.499205pt;height:281.989602pt;mso-position-horizontal-relative:page;mso-position-vertical-relative:paragraph;z-index:-11929" type="#_x0000_t75">
            <v:imagedata r:id="rId74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8.827237pt;height:237.667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751" w:footer="0" w:top="960" w:bottom="0" w:left="940" w:right="30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mbria Math">
    <w:charset w:val="0"/>
    <w:family w:val="roman"/>
    <w:pitch w:val="variable"/>
  </w:font>
  <w:font w:name="Courier New">
    <w:charset w:val="0"/>
    <w:family w:val="modern"/>
    <w:pitch w:val="fixed"/>
  </w:font>
  <w:font w:name="Calibri"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4.201996pt;margin-top:113.855583pt;width:354.870005pt;height:120.594pt;mso-position-horizontal-relative:page;mso-position-vertical-relative:page;z-index:-11967" type="#_x0000_t202" filled="f" stroked="f">
          <v:textbox inset="0,0,0,0">
            <w:txbxContent>
              <w:p>
                <w:pPr>
                  <w:spacing w:before="0" w:after="0" w:line="306" w:lineRule="exact"/>
                  <w:ind w:left="2095" w:right="2070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</w:rPr>
                  <w:t>KA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3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</w:rPr>
                  <w:t>AH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8" w:after="0" w:line="150" w:lineRule="exact"/>
                  <w:jc w:val="left"/>
                  <w:rPr>
                    <w:sz w:val="15"/>
                    <w:szCs w:val="15"/>
                  </w:rPr>
                </w:pPr>
                <w:rPr/>
                <w:r>
                  <w:rPr>
                    <w:sz w:val="15"/>
                    <w:szCs w:val="15"/>
                  </w:rPr>
                </w:r>
              </w:p>
              <w:p>
                <w:pPr>
                  <w:spacing w:before="0" w:after="0" w:line="241" w:lineRule="auto"/>
                  <w:ind w:left="-4" w:right="-24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3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B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3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5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K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5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ND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K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5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B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B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318" w:lineRule="exact"/>
                  <w:ind w:left="1043" w:right="1019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B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5"/>
                    <w:w w:val="100"/>
                    <w:b/>
                    <w:bCs/>
                  </w:rPr>
                  <w:t>-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3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K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J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5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8" w:after="0" w:line="320" w:lineRule="exact"/>
                  <w:ind w:left="2128" w:right="2104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L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6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5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3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K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2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  <w:b/>
                    <w:bCs/>
                  </w:rPr>
                  <w:t>8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</w:r>
              </w:p>
              <w:p>
                <w:pPr>
                  <w:spacing w:before="0" w:after="0" w:line="319" w:lineRule="exact"/>
                  <w:ind w:left="2995" w:right="2981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spacing w:val="3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2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-6"/>
                    <w:w w:val="100"/>
                    <w:b/>
                    <w:bCs/>
                  </w:rPr>
                  <w:t>AN</w:t>
                </w:r>
                <w:r>
                  <w:rPr>
                    <w:rFonts w:ascii="Arial" w:hAnsi="Arial" w:cs="Arial" w:eastAsia="Arial"/>
                    <w:sz w:val="28"/>
                    <w:szCs w:val="2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pt;margin-top:36.549988pt;width:15.198001pt;height:13pt;mso-position-horizontal-relative:page;mso-position-vertical-relative:page;z-index:-11966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pt;margin-top:36.549988pt;width:13.174196pt;height:13pt;mso-position-horizontal-relative:page;mso-position-vertical-relative:page;z-index:-11965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34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pt;margin-top:36.549988pt;width:13.194392pt;height:13pt;mso-position-horizontal-relative:page;mso-position-vertical-relative:page;z-index:-11964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35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pt;margin-top:36.549988pt;width:15.198001pt;height:13pt;mso-position-horizontal-relative:page;mso-position-vertical-relative:page;z-index:-11963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9pt;margin-top:60.07621pt;width:61.872pt;height:14pt;mso-position-horizontal-relative:page;mso-position-vertical-relative:page;z-index:-1196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3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pi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4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  <w:t>3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892883pt;margin-top:36.756607pt;width:15.400001pt;height:12pt;mso-position-horizontal-relative:page;mso-position-vertical-relative:page;z-index:-11961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11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1.208588pt;margin-top:63.870216pt;width:62.289985pt;height:14pt;mso-position-horizontal-relative:page;mso-position-vertical-relative:page;z-index:-11960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92"/>
                    <w:b/>
                    <w:bCs/>
                  </w:rPr>
                  <w:t>Lampiran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5"/>
                    <w:w w:val="9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1"/>
                    <w:b/>
                    <w:bCs/>
                  </w:rPr>
                  <w:t>4</w:t>
                </w:r>
                <w:r>
                  <w:rPr>
                    <w:rFonts w:ascii="Arial" w:hAnsi="Arial" w:cs="Arial" w:eastAsia="Arial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892883pt;margin-top:36.351837pt;width:16.834001pt;height:13.5pt;mso-position-horizontal-relative:page;mso-position-vertical-relative:page;z-index:-11959" type="#_x0000_t202" filled="f" stroked="f">
          <v:textbox inset="0,0,0,0">
            <w:txbxContent>
              <w:p>
                <w:pPr>
                  <w:spacing w:before="0" w:after="0" w:line="258" w:lineRule="exact"/>
                  <w:ind w:left="40" w:right="-20"/>
                  <w:jc w:val="left"/>
                  <w:rPr>
                    <w:rFonts w:ascii="Courier New" w:hAnsi="Courier New" w:cs="Courier New" w:eastAsia="Courier New"/>
                    <w:sz w:val="23"/>
                    <w:szCs w:val="23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3"/>
                    <w:szCs w:val="23"/>
                    <w:w w:val="93"/>
                    <w:position w:val="2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3"/>
                    <w:szCs w:val="23"/>
                    <w:spacing w:val="0"/>
                    <w:w w:val="100"/>
                    <w:position w:val="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3"/>
                    <w:szCs w:val="23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2.702881pt;margin-top:71.14592pt;width:62.091746pt;height:13.5pt;mso-position-horizontal-relative:page;mso-position-vertical-relative:page;z-index:-11958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  <w:t>Lampiran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4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8"/>
                  </w:rPr>
                  <w:t>5</w:t>
                </w:r>
                <w:r>
                  <w:rPr>
                    <w:rFonts w:ascii="Arial" w:hAnsi="Arial" w:cs="Arial" w:eastAsia="Arial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892883pt;margin-top:36.354271pt;width:15.130001pt;height:12.5pt;mso-position-horizontal-relative:page;mso-position-vertical-relative:page;z-index:-11957" type="#_x0000_t202" filled="f" stroked="f">
          <v:textbox inset="0,0,0,0">
            <w:txbxContent>
              <w:p>
                <w:pPr>
                  <w:spacing w:before="0" w:after="0" w:line="23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10101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10101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2.702881pt;margin-top:65.256882pt;width:62.194243pt;height:13.5pt;mso-position-horizontal-relative:page;mso-position-vertical-relative:page;z-index:-11956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00"/>
                  </w:rPr>
                  <w:t>Lampiran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14"/>
                  </w:rPr>
                  <w:t>6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.892883pt;margin-top:36.756607pt;width:13.600001pt;height:12pt;mso-position-horizontal-relative:page;mso-position-vertical-relative:page;z-index:-11955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10101"/>
                    <w:spacing w:val="0"/>
                    <w:w w:val="116"/>
                  </w:rPr>
                  <w:t>43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0.227173pt;margin-top:63.293869pt;width:62.226066pt;height:13.5pt;mso-position-horizontal-relative:page;mso-position-vertical-relative:page;z-index:-11954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5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00"/>
                  </w:rPr>
                  <w:t>Lampiran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11"/>
                  </w:rPr>
                  <w:t>7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799988pt;margin-top:37.150002pt;width:15.198001pt;height:13pt;mso-position-horizontal-relative:page;mso-position-vertical-relative:page;z-index:-11953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799988pt;margin-top:37.150002pt;width:15.198001pt;height:13pt;mso-position-horizontal-relative:page;mso-position-vertical-relative:page;z-index:-11952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pt;margin-top:36.549988pt;width:15.198001pt;height:13pt;mso-position-horizontal-relative:page;mso-position-vertical-relative:page;z-index:-11951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header" Target="header12.xml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header" Target="header15.xml"/><Relationship Id="rId24" Type="http://schemas.openxmlformats.org/officeDocument/2006/relationships/image" Target="media/image3.jpg"/><Relationship Id="rId25" Type="http://schemas.openxmlformats.org/officeDocument/2006/relationships/image" Target="media/image4.jpg"/><Relationship Id="rId26" Type="http://schemas.openxmlformats.org/officeDocument/2006/relationships/header" Target="header16.xml"/><Relationship Id="rId27" Type="http://schemas.openxmlformats.org/officeDocument/2006/relationships/hyperlink" Target="http://ik.pom.go.id/v2014/artikel/artikel-Hidrokinon-dalam-Kosmetik.pdf" TargetMode="External"/><Relationship Id="rId28" Type="http://schemas.openxmlformats.org/officeDocument/2006/relationships/hyperlink" Target="http://ik.pom.go.id/v2014/artikel/artikel-Hidrokinon-dalam-Kosmetik.pdf" TargetMode="External"/><Relationship Id="rId29" Type="http://schemas.openxmlformats.org/officeDocument/2006/relationships/hyperlink" Target="https://dokumen.tips/documents/makalah-lipstik.html" TargetMode="External"/><Relationship Id="rId30" Type="http://schemas.openxmlformats.org/officeDocument/2006/relationships/hyperlink" Target="https://m.bukalapak.com/amp/blog/beauty/7-pertanyaan-wajib-ke-penjual-saat-beli-lipstik-online-biar-tidak-salah-beli-%C3%82%C2%A03711" TargetMode="External"/><Relationship Id="rId31" Type="http://schemas.openxmlformats.org/officeDocument/2006/relationships/hyperlink" Target="https://m.bukalapak.com/amp/blog/beauty/7-pertanyaan-wajib-ke-penjual-saat-beli-lipstik-online-biar-tidak-salah-beli-%C3%82%C2%A03711" TargetMode="External"/><Relationship Id="rId32" Type="http://schemas.openxmlformats.org/officeDocument/2006/relationships/hyperlink" Target="https://m.bukalapak.com/amp/blog/beauty/7-pertanyaan-wajib-ke-penjual-saat-beli-lipstik-online-biar-tidak-salah-beli-%C3%82%C2%A03711" TargetMode="External"/><Relationship Id="rId33" Type="http://schemas.openxmlformats.org/officeDocument/2006/relationships/hyperlink" Target="https://www.google.co.id/amp/s/mercury.postlight.com/amp%3furl%3Dhttps%3A/kawaiibeautyjapan.com/article/62/bahan-berbahaya-lipstik?espv=1" TargetMode="External"/><Relationship Id="rId34" Type="http://schemas.openxmlformats.org/officeDocument/2006/relationships/hyperlink" Target="https://www.google.co.id/amp/s/mercury.postlight.com/amp%3furl%3Dhttps%3A/kawaiibeautyjapan.com/article/62/bahan-berbahaya-lipstik?espv=1" TargetMode="External"/><Relationship Id="rId35" Type="http://schemas.openxmlformats.org/officeDocument/2006/relationships/hyperlink" Target="https://www.google.co.id/amp/s/halosehat.com/gaya-hidup/kebiasaan-buruk/bahaya-lipstik-bagi-bibir-dankesehatan/amp?espv=1" TargetMode="External"/><Relationship Id="rId36" Type="http://schemas.openxmlformats.org/officeDocument/2006/relationships/hyperlink" Target="https://www.google.co.id/amp/s/halosehat.com/gaya-hidup/kebiasaan-buruk/bahaya-lipstik-bagi-bibir-dankesehatan/amp?espv=1" TargetMode="External"/><Relationship Id="rId37" Type="http://schemas.openxmlformats.org/officeDocument/2006/relationships/header" Target="header17.xml"/><Relationship Id="rId38" Type="http://schemas.openxmlformats.org/officeDocument/2006/relationships/header" Target="header18.xml"/><Relationship Id="rId39" Type="http://schemas.openxmlformats.org/officeDocument/2006/relationships/header" Target="header19.xml"/><Relationship Id="rId40" Type="http://schemas.openxmlformats.org/officeDocument/2006/relationships/image" Target="media/image5.jpg"/><Relationship Id="rId41" Type="http://schemas.openxmlformats.org/officeDocument/2006/relationships/header" Target="header20.xml"/><Relationship Id="rId42" Type="http://schemas.openxmlformats.org/officeDocument/2006/relationships/image" Target="media/image6.jpg"/><Relationship Id="rId43" Type="http://schemas.openxmlformats.org/officeDocument/2006/relationships/image" Target="media/image7.jpg"/><Relationship Id="rId44" Type="http://schemas.openxmlformats.org/officeDocument/2006/relationships/image" Target="media/image8.jpg"/><Relationship Id="rId45" Type="http://schemas.openxmlformats.org/officeDocument/2006/relationships/image" Target="media/image9.jpg"/><Relationship Id="rId46" Type="http://schemas.openxmlformats.org/officeDocument/2006/relationships/header" Target="header21.xml"/><Relationship Id="rId47" Type="http://schemas.openxmlformats.org/officeDocument/2006/relationships/image" Target="media/image10.jpg"/><Relationship Id="rId48" Type="http://schemas.openxmlformats.org/officeDocument/2006/relationships/image" Target="media/image11.jpg"/><Relationship Id="rId49" Type="http://schemas.openxmlformats.org/officeDocument/2006/relationships/image" Target="media/image12.jpg"/><Relationship Id="rId50" Type="http://schemas.openxmlformats.org/officeDocument/2006/relationships/image" Target="media/image13.jpg"/><Relationship Id="rId51" Type="http://schemas.openxmlformats.org/officeDocument/2006/relationships/image" Target="media/image14.jpg"/><Relationship Id="rId52" Type="http://schemas.openxmlformats.org/officeDocument/2006/relationships/image" Target="media/image15.jpg"/><Relationship Id="rId53" Type="http://schemas.openxmlformats.org/officeDocument/2006/relationships/image" Target="media/image16.jpg"/><Relationship Id="rId54" Type="http://schemas.openxmlformats.org/officeDocument/2006/relationships/image" Target="media/image17.jpg"/><Relationship Id="rId55" Type="http://schemas.openxmlformats.org/officeDocument/2006/relationships/image" Target="media/image18.jpg"/><Relationship Id="rId56" Type="http://schemas.openxmlformats.org/officeDocument/2006/relationships/header" Target="header22.xml"/><Relationship Id="rId57" Type="http://schemas.openxmlformats.org/officeDocument/2006/relationships/image" Target="media/image19.jpg"/><Relationship Id="rId58" Type="http://schemas.openxmlformats.org/officeDocument/2006/relationships/hyperlink" Target="mailto:smkn8medan@yahoo.com" TargetMode="External"/><Relationship Id="rId59" Type="http://schemas.openxmlformats.org/officeDocument/2006/relationships/hyperlink" Target="mailto:mkn8medan@yahoo.com" TargetMode="External"/><Relationship Id="rId60" Type="http://schemas.openxmlformats.org/officeDocument/2006/relationships/image" Target="media/image20.jpg"/><Relationship Id="rId61" Type="http://schemas.openxmlformats.org/officeDocument/2006/relationships/image" Target="media/image21.jpg"/><Relationship Id="rId62" Type="http://schemas.openxmlformats.org/officeDocument/2006/relationships/image" Target="media/image22.jpg"/><Relationship Id="rId63" Type="http://schemas.openxmlformats.org/officeDocument/2006/relationships/image" Target="media/image23.jpg"/><Relationship Id="rId64" Type="http://schemas.openxmlformats.org/officeDocument/2006/relationships/header" Target="header23.xml"/><Relationship Id="rId65" Type="http://schemas.openxmlformats.org/officeDocument/2006/relationships/image" Target="media/image24.jpg"/><Relationship Id="rId66" Type="http://schemas.openxmlformats.org/officeDocument/2006/relationships/image" Target="media/image25.jpg"/><Relationship Id="rId67" Type="http://schemas.openxmlformats.org/officeDocument/2006/relationships/image" Target="media/image26.jpg"/><Relationship Id="rId68" Type="http://schemas.openxmlformats.org/officeDocument/2006/relationships/header" Target="header24.xml"/><Relationship Id="rId69" Type="http://schemas.openxmlformats.org/officeDocument/2006/relationships/header" Target="header25.xml"/><Relationship Id="rId70" Type="http://schemas.openxmlformats.org/officeDocument/2006/relationships/header" Target="header26.xml"/><Relationship Id="rId71" Type="http://schemas.openxmlformats.org/officeDocument/2006/relationships/image" Target="media/image27.jpg"/><Relationship Id="rId72" Type="http://schemas.openxmlformats.org/officeDocument/2006/relationships/image" Target="media/image28.jpg"/><Relationship Id="rId73" Type="http://schemas.openxmlformats.org/officeDocument/2006/relationships/image" Target="media/image29.jpg"/><Relationship Id="rId74" Type="http://schemas.openxmlformats.org/officeDocument/2006/relationships/image" Target="media/image30.jpg"/><Relationship Id="rId75" Type="http://schemas.openxmlformats.org/officeDocument/2006/relationships/image" Target="media/image3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2018-09-06T09:41:26Z</dcterms:created>
  <dcterms:modified xsi:type="dcterms:W3CDTF">2018-09-06T09:41:26Z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2018-09-06T00:00:00Z</vt:filetime>
  </property>
  <property fmtid="{D5CDD505-2E9C-101B-9397-08002B2CF9AE}" pid="3" name="LastSaved">
    <vt:filetime>2018-09-06T00:00:00Z</vt:filetime>
  </property>
</Properties>
</file>